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C1F1D3" w14:textId="5B2F8920" w:rsidR="00462092" w:rsidRPr="00FD37CF" w:rsidRDefault="00F64EFC" w:rsidP="00CB2676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0"/>
          <w:szCs w:val="30"/>
        </w:rPr>
      </w:pPr>
      <w:proofErr w:type="spellStart"/>
      <w:r w:rsidRPr="00CB2676">
        <w:rPr>
          <w:rFonts w:ascii="Calibri" w:hAnsi="Calibri" w:cs="Calibri"/>
          <w:b/>
          <w:sz w:val="28"/>
          <w:szCs w:val="28"/>
        </w:rPr>
        <w:t>HackerFest</w:t>
      </w:r>
      <w:proofErr w:type="spellEnd"/>
      <w:r w:rsidRPr="00CB2676">
        <w:rPr>
          <w:rFonts w:ascii="Calibri" w:hAnsi="Calibri" w:cs="Calibri"/>
          <w:b/>
          <w:sz w:val="28"/>
          <w:szCs w:val="28"/>
        </w:rPr>
        <w:t xml:space="preserve"> 202</w:t>
      </w:r>
      <w:r w:rsidR="00207A83" w:rsidRPr="00CB2676">
        <w:rPr>
          <w:rFonts w:ascii="Calibri" w:hAnsi="Calibri" w:cs="Calibri"/>
          <w:b/>
          <w:sz w:val="28"/>
          <w:szCs w:val="28"/>
        </w:rPr>
        <w:t>3 – největší československ</w:t>
      </w:r>
      <w:r w:rsidR="009750D4" w:rsidRPr="00CB2676">
        <w:rPr>
          <w:rFonts w:ascii="Calibri" w:hAnsi="Calibri" w:cs="Calibri"/>
          <w:b/>
          <w:sz w:val="28"/>
          <w:szCs w:val="28"/>
        </w:rPr>
        <w:t>á</w:t>
      </w:r>
      <w:r w:rsidR="00207A83" w:rsidRPr="00CB2676">
        <w:rPr>
          <w:rFonts w:ascii="Calibri" w:hAnsi="Calibri" w:cs="Calibri"/>
          <w:b/>
          <w:sz w:val="28"/>
          <w:szCs w:val="28"/>
        </w:rPr>
        <w:t xml:space="preserve"> konference </w:t>
      </w:r>
      <w:r w:rsidR="00851606" w:rsidRPr="00CB2676">
        <w:rPr>
          <w:rFonts w:ascii="Calibri" w:hAnsi="Calibri" w:cs="Calibri"/>
          <w:b/>
          <w:sz w:val="28"/>
          <w:szCs w:val="28"/>
        </w:rPr>
        <w:t>přinese</w:t>
      </w:r>
      <w:r w:rsidR="00FD37CF" w:rsidRPr="00CB2676">
        <w:rPr>
          <w:rFonts w:ascii="Calibri" w:hAnsi="Calibri" w:cs="Calibri"/>
          <w:b/>
          <w:sz w:val="28"/>
          <w:szCs w:val="28"/>
        </w:rPr>
        <w:br/>
      </w:r>
      <w:r w:rsidR="00AE33A5" w:rsidRPr="00CB2676">
        <w:rPr>
          <w:rFonts w:ascii="Calibri" w:hAnsi="Calibri" w:cs="Calibri"/>
          <w:b/>
          <w:sz w:val="28"/>
          <w:szCs w:val="28"/>
        </w:rPr>
        <w:t xml:space="preserve"> 7. listopadu</w:t>
      </w:r>
      <w:r w:rsidR="00851606" w:rsidRPr="00CB2676">
        <w:rPr>
          <w:rFonts w:ascii="Calibri" w:hAnsi="Calibri" w:cs="Calibri"/>
          <w:b/>
          <w:sz w:val="28"/>
          <w:szCs w:val="28"/>
        </w:rPr>
        <w:t xml:space="preserve"> ucelený přehled</w:t>
      </w:r>
      <w:r w:rsidR="00524648" w:rsidRPr="00CB2676">
        <w:rPr>
          <w:rFonts w:ascii="Calibri" w:hAnsi="Calibri" w:cs="Calibri"/>
          <w:b/>
          <w:sz w:val="28"/>
          <w:szCs w:val="28"/>
        </w:rPr>
        <w:t>,</w:t>
      </w:r>
      <w:r w:rsidR="00851606" w:rsidRPr="00CB2676">
        <w:rPr>
          <w:rFonts w:ascii="Calibri" w:hAnsi="Calibri" w:cs="Calibri"/>
          <w:b/>
          <w:sz w:val="28"/>
          <w:szCs w:val="28"/>
        </w:rPr>
        <w:t xml:space="preserve"> </w:t>
      </w:r>
      <w:r w:rsidR="00794C94" w:rsidRPr="00CB2676">
        <w:rPr>
          <w:rFonts w:ascii="Calibri" w:hAnsi="Calibri" w:cs="Calibri"/>
          <w:b/>
          <w:sz w:val="28"/>
          <w:szCs w:val="28"/>
        </w:rPr>
        <w:t>jak chránit</w:t>
      </w:r>
      <w:r w:rsidR="00794C94" w:rsidRPr="00FD37CF">
        <w:rPr>
          <w:rFonts w:ascii="Calibri" w:hAnsi="Calibri" w:cs="Calibri"/>
          <w:b/>
          <w:sz w:val="30"/>
          <w:szCs w:val="30"/>
        </w:rPr>
        <w:t xml:space="preserve"> firmy</w:t>
      </w:r>
      <w:r w:rsidR="00FD37CF" w:rsidRPr="00FD37CF">
        <w:rPr>
          <w:rFonts w:ascii="Calibri" w:hAnsi="Calibri" w:cs="Calibri"/>
          <w:b/>
          <w:sz w:val="30"/>
          <w:szCs w:val="30"/>
        </w:rPr>
        <w:t xml:space="preserve"> a instituce</w:t>
      </w:r>
      <w:r w:rsidR="00794C94" w:rsidRPr="00FD37CF">
        <w:rPr>
          <w:rFonts w:ascii="Calibri" w:hAnsi="Calibri" w:cs="Calibri"/>
          <w:b/>
          <w:sz w:val="30"/>
          <w:szCs w:val="30"/>
        </w:rPr>
        <w:t xml:space="preserve"> před hackery</w:t>
      </w:r>
    </w:p>
    <w:p w14:paraId="62826DDA" w14:textId="7BCEE50F" w:rsidR="00851606" w:rsidRPr="00CB2676" w:rsidRDefault="00851606" w:rsidP="001B3E0D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 xml:space="preserve">Konference o </w:t>
      </w:r>
      <w:bookmarkStart w:id="0" w:name="_Hlk144997837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 xml:space="preserve">nejnebezpečnějších praktikách </w:t>
      </w:r>
      <w:proofErr w:type="spellStart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hackingu</w:t>
      </w:r>
      <w:proofErr w:type="spellEnd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 xml:space="preserve"> dnešní doby a o tom, </w:t>
      </w:r>
      <w:r w:rsidR="00C54B17">
        <w:rPr>
          <w:rFonts w:ascii="Calibri" w:hAnsi="Calibri" w:cs="Calibri"/>
          <w:b/>
          <w:bCs/>
          <w:sz w:val="22"/>
          <w:szCs w:val="22"/>
          <w:lang w:eastAsia="cs-CZ"/>
        </w:rPr>
        <w:br/>
      </w:r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jak se před nimi chránit</w:t>
      </w:r>
    </w:p>
    <w:p w14:paraId="1BB795E7" w14:textId="038F3CC8" w:rsidR="00665FE9" w:rsidRPr="00CB2676" w:rsidRDefault="00406977" w:rsidP="005653EF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Nabídne tradiční setkání s přednášejícími odborníky i s kolegy z oboru</w:t>
      </w:r>
      <w:bookmarkEnd w:id="0"/>
      <w:r w:rsidR="00CB2676">
        <w:rPr>
          <w:rFonts w:ascii="Calibri" w:hAnsi="Calibri" w:cs="Calibri"/>
          <w:b/>
          <w:bCs/>
          <w:sz w:val="22"/>
          <w:szCs w:val="22"/>
          <w:lang w:eastAsia="cs-CZ"/>
        </w:rPr>
        <w:br/>
      </w:r>
    </w:p>
    <w:p w14:paraId="20685531" w14:textId="172706E8" w:rsidR="00674AFE" w:rsidRPr="00CB2676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sz w:val="22"/>
          <w:szCs w:val="22"/>
          <w:lang w:eastAsia="cs-CZ"/>
        </w:rPr>
      </w:pPr>
      <w:r w:rsidRPr="00CB2676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A92E8C" w:rsidRPr="00CB2676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B2676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207A83" w:rsidRPr="00CB2676">
        <w:rPr>
          <w:rFonts w:ascii="Calibri" w:hAnsi="Calibri" w:cs="Calibri"/>
          <w:b/>
          <w:sz w:val="22"/>
          <w:szCs w:val="22"/>
          <w:lang w:eastAsia="cs-CZ"/>
        </w:rPr>
        <w:t>1</w:t>
      </w:r>
      <w:r w:rsidR="00916AF1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6A52A8" w:rsidRPr="00CB2676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207A83" w:rsidRPr="00CB2676">
        <w:rPr>
          <w:rFonts w:ascii="Calibri" w:hAnsi="Calibri" w:cs="Calibri"/>
          <w:b/>
          <w:sz w:val="22"/>
          <w:szCs w:val="22"/>
          <w:lang w:eastAsia="cs-CZ"/>
        </w:rPr>
        <w:t>září</w:t>
      </w:r>
      <w:r w:rsidR="006A52A8" w:rsidRPr="00CB2676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674AFE" w:rsidRPr="00CB2676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851606" w:rsidRPr="00CB2676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587037" w:rsidRPr="00CB2676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B2676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1F4A78" w:rsidRPr="00CB2676">
        <w:rPr>
          <w:rFonts w:ascii="Calibri" w:hAnsi="Calibri" w:cs="Calibri"/>
          <w:sz w:val="22"/>
          <w:szCs w:val="22"/>
          <w:lang w:eastAsia="cs-CZ"/>
        </w:rPr>
        <w:t xml:space="preserve">Zajištění bezpečnosti firemních systémů a dat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je neoddiskutovatelně</w:t>
      </w:r>
      <w:r w:rsidR="001F4A78" w:rsidRPr="00CB2676">
        <w:rPr>
          <w:rFonts w:ascii="Calibri" w:hAnsi="Calibri" w:cs="Calibri"/>
          <w:sz w:val="22"/>
          <w:szCs w:val="22"/>
          <w:lang w:eastAsia="cs-CZ"/>
        </w:rPr>
        <w:t xml:space="preserve"> nezbytnou podmínkou </w:t>
      </w:r>
      <w:r w:rsidR="008613C4" w:rsidRPr="00CB2676">
        <w:rPr>
          <w:rFonts w:ascii="Calibri" w:hAnsi="Calibri" w:cs="Calibri"/>
          <w:sz w:val="22"/>
          <w:szCs w:val="22"/>
          <w:lang w:eastAsia="cs-CZ"/>
        </w:rPr>
        <w:t xml:space="preserve">úspěšného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života každé firmy</w:t>
      </w:r>
      <w:r w:rsidR="008613C4" w:rsidRPr="00CB2676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524648" w:rsidRPr="00CB2676">
        <w:rPr>
          <w:rFonts w:ascii="Calibri" w:hAnsi="Calibri" w:cs="Calibri"/>
          <w:sz w:val="22"/>
          <w:szCs w:val="22"/>
          <w:lang w:eastAsia="cs-CZ"/>
        </w:rPr>
        <w:t xml:space="preserve">IT ředitelé firem i </w:t>
      </w:r>
      <w:r w:rsidR="00F64EFC" w:rsidRPr="00CB2676">
        <w:rPr>
          <w:rFonts w:ascii="Calibri" w:hAnsi="Calibri" w:cs="Calibri"/>
          <w:sz w:val="22"/>
          <w:szCs w:val="22"/>
          <w:lang w:eastAsia="cs-CZ"/>
        </w:rPr>
        <w:t xml:space="preserve">IT specialisté </w:t>
      </w:r>
      <w:r w:rsidR="00B31235" w:rsidRPr="00CB2676"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="00F64EFC" w:rsidRPr="00CB2676">
        <w:rPr>
          <w:rFonts w:ascii="Calibri" w:hAnsi="Calibri" w:cs="Calibri"/>
          <w:sz w:val="22"/>
          <w:szCs w:val="22"/>
          <w:lang w:eastAsia="cs-CZ"/>
        </w:rPr>
        <w:t>zaměření</w:t>
      </w:r>
      <w:r w:rsidR="00B31235" w:rsidRPr="00CB2676">
        <w:rPr>
          <w:rFonts w:ascii="Calibri" w:hAnsi="Calibri" w:cs="Calibri"/>
          <w:sz w:val="22"/>
          <w:szCs w:val="22"/>
          <w:lang w:eastAsia="cs-CZ"/>
        </w:rPr>
        <w:t>m</w:t>
      </w:r>
      <w:r w:rsidR="00F64EFC" w:rsidRPr="00CB2676">
        <w:rPr>
          <w:rFonts w:ascii="Calibri" w:hAnsi="Calibri" w:cs="Calibri"/>
          <w:sz w:val="22"/>
          <w:szCs w:val="22"/>
          <w:lang w:eastAsia="cs-CZ"/>
        </w:rPr>
        <w:t xml:space="preserve"> na bezpečnost</w:t>
      </w:r>
      <w:r w:rsidR="00524648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613C4" w:rsidRPr="00CB2676">
        <w:rPr>
          <w:rFonts w:ascii="Calibri" w:hAnsi="Calibri" w:cs="Calibri"/>
          <w:sz w:val="22"/>
          <w:szCs w:val="22"/>
          <w:lang w:eastAsia="cs-CZ"/>
        </w:rPr>
        <w:t xml:space="preserve">by měli mít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špičkový</w:t>
      </w:r>
      <w:r w:rsidR="00F64EFC" w:rsidRPr="00CB2676">
        <w:rPr>
          <w:rFonts w:ascii="Calibri" w:hAnsi="Calibri" w:cs="Calibri"/>
          <w:sz w:val="22"/>
          <w:szCs w:val="22"/>
          <w:lang w:eastAsia="cs-CZ"/>
        </w:rPr>
        <w:t xml:space="preserve"> přehled o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 xml:space="preserve">aktuálních trendech na poli </w:t>
      </w:r>
      <w:proofErr w:type="spellStart"/>
      <w:r w:rsidR="00207A83" w:rsidRPr="00CB2676">
        <w:rPr>
          <w:rFonts w:ascii="Calibri" w:hAnsi="Calibri" w:cs="Calibri"/>
          <w:sz w:val="22"/>
          <w:szCs w:val="22"/>
          <w:lang w:eastAsia="cs-CZ"/>
        </w:rPr>
        <w:t>hackingu</w:t>
      </w:r>
      <w:proofErr w:type="spellEnd"/>
      <w:r w:rsidR="00F64EFC" w:rsidRPr="00CB2676">
        <w:rPr>
          <w:rFonts w:ascii="Calibri" w:hAnsi="Calibri" w:cs="Calibri"/>
          <w:sz w:val="22"/>
          <w:szCs w:val="22"/>
          <w:lang w:eastAsia="cs-CZ"/>
        </w:rPr>
        <w:t xml:space="preserve">. Ten jim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 xml:space="preserve">každoročně nabízí 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odborná konference </w:t>
      </w:r>
      <w:proofErr w:type="spellStart"/>
      <w:r w:rsidR="00674AFE" w:rsidRPr="00CB2676">
        <w:rPr>
          <w:rFonts w:ascii="Calibri" w:hAnsi="Calibri" w:cs="Calibri"/>
          <w:sz w:val="22"/>
          <w:szCs w:val="22"/>
          <w:lang w:eastAsia="cs-CZ"/>
        </w:rPr>
        <w:t>HackerFest</w:t>
      </w:r>
      <w:proofErr w:type="spellEnd"/>
      <w:r w:rsidR="00AE33A5" w:rsidRPr="00CB2676">
        <w:rPr>
          <w:rFonts w:ascii="Calibri" w:hAnsi="Calibri" w:cs="Calibri"/>
          <w:sz w:val="22"/>
          <w:szCs w:val="22"/>
          <w:lang w:eastAsia="cs-CZ"/>
        </w:rPr>
        <w:t>.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Největší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 xml:space="preserve">letošní </w:t>
      </w:r>
      <w:r w:rsidR="00184561" w:rsidRPr="00CB2676">
        <w:rPr>
          <w:rFonts w:ascii="Calibri" w:hAnsi="Calibri" w:cs="Calibri"/>
          <w:sz w:val="22"/>
          <w:szCs w:val="22"/>
          <w:lang w:eastAsia="cs-CZ"/>
        </w:rPr>
        <w:t>československou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událost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na poli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IT bezpečnost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i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a</w:t>
      </w:r>
      <w:r w:rsidR="00410394" w:rsidRPr="00CB2676">
        <w:rPr>
          <w:rFonts w:ascii="Calibri" w:hAnsi="Calibri" w:cs="Calibri"/>
          <w:sz w:val="22"/>
          <w:szCs w:val="22"/>
          <w:lang w:eastAsia="cs-CZ"/>
        </w:rPr>
        <w:t> 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>etick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ého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345270" w:rsidRPr="00CB2676">
        <w:rPr>
          <w:rFonts w:ascii="Calibri" w:hAnsi="Calibri" w:cs="Calibri"/>
          <w:sz w:val="22"/>
          <w:szCs w:val="22"/>
          <w:lang w:eastAsia="cs-CZ"/>
        </w:rPr>
        <w:t>h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>acking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u</w:t>
      </w:r>
      <w:proofErr w:type="spellEnd"/>
      <w:r w:rsidR="00674AFE" w:rsidRPr="00CB2676">
        <w:rPr>
          <w:rFonts w:ascii="Calibri" w:hAnsi="Calibri" w:cs="Calibri"/>
          <w:sz w:val="22"/>
          <w:szCs w:val="22"/>
          <w:lang w:eastAsia="cs-CZ"/>
        </w:rPr>
        <w:t xml:space="preserve"> připravuje </w:t>
      </w:r>
      <w:r w:rsidR="00524648" w:rsidRPr="00CB2676">
        <w:rPr>
          <w:rFonts w:ascii="Calibri" w:hAnsi="Calibri" w:cs="Calibri"/>
          <w:sz w:val="22"/>
          <w:szCs w:val="22"/>
          <w:lang w:eastAsia="cs-CZ"/>
        </w:rPr>
        <w:t xml:space="preserve">již jedenáctý rok </w:t>
      </w:r>
      <w:r w:rsidR="00674AFE" w:rsidRPr="00CB2676">
        <w:rPr>
          <w:rFonts w:ascii="Calibri" w:hAnsi="Calibri" w:cs="Calibri"/>
          <w:sz w:val="22"/>
          <w:szCs w:val="22"/>
          <w:lang w:eastAsia="cs-CZ"/>
        </w:rPr>
        <w:t>Počítačová škola GOPAS.</w:t>
      </w:r>
    </w:p>
    <w:p w14:paraId="2C1CA93F" w14:textId="741CB853" w:rsidR="00406977" w:rsidRPr="00CB2676" w:rsidRDefault="00406977" w:rsidP="00406977">
      <w:pPr>
        <w:tabs>
          <w:tab w:val="left" w:pos="750"/>
          <w:tab w:val="left" w:pos="6180"/>
        </w:tabs>
        <w:rPr>
          <w:rFonts w:ascii="Calibri" w:hAnsi="Calibri" w:cs="Calibri"/>
          <w:sz w:val="22"/>
          <w:szCs w:val="22"/>
          <w:lang w:eastAsia="cs-CZ"/>
        </w:rPr>
      </w:pPr>
      <w:r w:rsidRPr="00CB2676">
        <w:rPr>
          <w:rFonts w:ascii="Calibri" w:hAnsi="Calibri" w:cs="Calibri"/>
          <w:sz w:val="22"/>
          <w:szCs w:val="22"/>
          <w:lang w:eastAsia="cs-CZ"/>
        </w:rPr>
        <w:t>„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Konference </w:t>
      </w:r>
      <w:proofErr w:type="spellStart"/>
      <w:r w:rsidR="005653EF" w:rsidRPr="00CB2676">
        <w:rPr>
          <w:rFonts w:ascii="Calibri" w:hAnsi="Calibri" w:cs="Calibri"/>
          <w:sz w:val="22"/>
          <w:szCs w:val="22"/>
          <w:lang w:eastAsia="cs-CZ"/>
        </w:rPr>
        <w:t>HackerFest</w:t>
      </w:r>
      <w:proofErr w:type="spellEnd"/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proběhne</w:t>
      </w:r>
      <w:r w:rsidRPr="00CB2676">
        <w:rPr>
          <w:rFonts w:ascii="Calibri" w:hAnsi="Calibri" w:cs="Calibri"/>
          <w:sz w:val="22"/>
          <w:szCs w:val="22"/>
          <w:lang w:eastAsia="cs-CZ"/>
        </w:rPr>
        <w:t xml:space="preserve"> letos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v</w:t>
      </w:r>
      <w:r w:rsidR="00064C86">
        <w:rPr>
          <w:rFonts w:ascii="Calibri" w:hAnsi="Calibri" w:cs="Calibri"/>
          <w:sz w:val="22"/>
          <w:szCs w:val="22"/>
          <w:lang w:eastAsia="cs-CZ"/>
        </w:rPr>
        <w:t xml:space="preserve"> úterý 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7. 11.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184561" w:rsidRPr="00CB2676">
        <w:rPr>
          <w:rFonts w:ascii="Calibri" w:hAnsi="Calibri" w:cs="Calibri"/>
          <w:sz w:val="22"/>
          <w:szCs w:val="22"/>
          <w:lang w:eastAsia="cs-CZ"/>
        </w:rPr>
        <w:t>Během jednoho konferenčního dne n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abídne </w:t>
      </w:r>
      <w:r w:rsidR="00CB2676" w:rsidRPr="00CB2676">
        <w:rPr>
          <w:rFonts w:ascii="Calibri" w:hAnsi="Calibri" w:cs="Calibri"/>
          <w:sz w:val="22"/>
          <w:szCs w:val="22"/>
          <w:lang w:eastAsia="cs-CZ"/>
        </w:rPr>
        <w:t>sedm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přednášek předních odborníků na IT bezpečnost a jejím cílem </w:t>
      </w:r>
      <w:r w:rsidRPr="00CB2676">
        <w:rPr>
          <w:rFonts w:ascii="Calibri" w:hAnsi="Calibri" w:cs="Calibri"/>
          <w:sz w:val="22"/>
          <w:szCs w:val="22"/>
          <w:lang w:eastAsia="cs-CZ"/>
        </w:rPr>
        <w:t>je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poskytnout účastníkům přehled o aktuálních hrozbách, způsobech, jak se na ně preventivně připravit i konkrétních technikách, které mohou využít ve své každodenní praxi. Účastníci také získají přehled o novinkách diskutovaných na stěžejních odborných konferencích a odborných fórech po celém světě</w:t>
      </w:r>
      <w:r w:rsidRPr="00CB2676">
        <w:rPr>
          <w:rFonts w:ascii="Calibri" w:hAnsi="Calibri" w:cs="Calibri"/>
          <w:sz w:val="22"/>
          <w:szCs w:val="22"/>
          <w:lang w:eastAsia="cs-CZ"/>
        </w:rPr>
        <w:t xml:space="preserve">,“ říká o podobě letošního </w:t>
      </w:r>
      <w:proofErr w:type="spellStart"/>
      <w:r w:rsidRPr="00CB2676">
        <w:rPr>
          <w:rFonts w:ascii="Calibri" w:hAnsi="Calibri" w:cs="Calibri"/>
          <w:sz w:val="22"/>
          <w:szCs w:val="22"/>
          <w:lang w:eastAsia="cs-CZ"/>
        </w:rPr>
        <w:t>HackerFestu</w:t>
      </w:r>
      <w:proofErr w:type="spell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výkonný ředitel Počítačové školy GOPAS Jan Dvořák.</w:t>
      </w:r>
    </w:p>
    <w:p w14:paraId="2F5E71CE" w14:textId="35C9F799" w:rsidR="00AE33A5" w:rsidRPr="00CB2676" w:rsidRDefault="00AE33A5" w:rsidP="00AE33A5">
      <w:pPr>
        <w:tabs>
          <w:tab w:val="left" w:pos="750"/>
          <w:tab w:val="left" w:pos="6180"/>
        </w:tabs>
        <w:rPr>
          <w:rFonts w:ascii="Calibri" w:hAnsi="Calibri" w:cs="Calibri"/>
          <w:sz w:val="22"/>
          <w:szCs w:val="22"/>
          <w:lang w:eastAsia="cs-CZ"/>
        </w:rPr>
      </w:pPr>
      <w:r w:rsidRPr="00CB2676">
        <w:rPr>
          <w:rFonts w:ascii="Calibri" w:hAnsi="Calibri" w:cs="Calibri"/>
          <w:sz w:val="22"/>
          <w:szCs w:val="22"/>
          <w:lang w:eastAsia="cs-CZ"/>
        </w:rPr>
        <w:t xml:space="preserve">Jaká témata se například na </w:t>
      </w:r>
      <w:proofErr w:type="spellStart"/>
      <w:r w:rsidRPr="00CB2676">
        <w:rPr>
          <w:rFonts w:ascii="Calibri" w:hAnsi="Calibri" w:cs="Calibri"/>
          <w:sz w:val="22"/>
          <w:szCs w:val="22"/>
          <w:lang w:eastAsia="cs-CZ"/>
        </w:rPr>
        <w:t>HackerFestu</w:t>
      </w:r>
      <w:proofErr w:type="spell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2023 budou probírat?</w:t>
      </w:r>
      <w:r w:rsidR="00CB2676">
        <w:rPr>
          <w:rFonts w:ascii="Calibri" w:hAnsi="Calibri" w:cs="Calibri"/>
          <w:sz w:val="22"/>
          <w:szCs w:val="22"/>
          <w:lang w:eastAsia="cs-CZ"/>
        </w:rPr>
        <w:br/>
      </w:r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 xml:space="preserve">OSINT – Neznalost neomlouvá (Pavel </w:t>
      </w:r>
      <w:proofErr w:type="spellStart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Prochorov</w:t>
      </w:r>
      <w:proofErr w:type="spellEnd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)</w:t>
      </w:r>
      <w:r w:rsidR="00CB2676" w:rsidRPr="00CB2676">
        <w:rPr>
          <w:rFonts w:ascii="Calibri" w:hAnsi="Calibri" w:cs="Calibri"/>
          <w:b/>
          <w:bCs/>
          <w:sz w:val="22"/>
          <w:szCs w:val="22"/>
          <w:lang w:eastAsia="cs-CZ"/>
        </w:rPr>
        <w:br/>
      </w:r>
      <w:r w:rsidRPr="00CB2676">
        <w:rPr>
          <w:rFonts w:ascii="Calibri" w:hAnsi="Calibri" w:cs="Calibri"/>
          <w:sz w:val="22"/>
          <w:szCs w:val="22"/>
          <w:lang w:eastAsia="cs-CZ"/>
        </w:rPr>
        <w:t xml:space="preserve">Open Source </w:t>
      </w:r>
      <w:proofErr w:type="spellStart"/>
      <w:r w:rsidRPr="00CB2676">
        <w:rPr>
          <w:rFonts w:ascii="Calibri" w:hAnsi="Calibri" w:cs="Calibri"/>
          <w:sz w:val="22"/>
          <w:szCs w:val="22"/>
          <w:lang w:eastAsia="cs-CZ"/>
        </w:rPr>
        <w:t>Intelligence</w:t>
      </w:r>
      <w:proofErr w:type="spell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je disciplína, která se v dnešním informačním světě stala naprostou nutností pro každého člověka. Každý z nás má nyní veškeré možnosti si samostatně zjišťovat fakta, ověřovat skutečnosti a vytvářet si vlastní pravdu k tomu, abychom se mohli správně rozhodovat v profesním i osobním životě. Bohužel se to ale neděje. Přednáška má za cíl odkrýt tajemství a potenciál tohoto umění, které může každému z nás změnit život. Dříve se člověk mohl vymlouvat na nedostupnost informací. Dnes je tomu ale jinak, neboť nastala nová doba, kdy neznalost skutečně neomlouvá.</w:t>
      </w:r>
    </w:p>
    <w:p w14:paraId="2852CF11" w14:textId="77777777" w:rsidR="00CB2676" w:rsidRDefault="00AE33A5" w:rsidP="005C0212">
      <w:pPr>
        <w:tabs>
          <w:tab w:val="left" w:pos="750"/>
          <w:tab w:val="left" w:pos="6180"/>
        </w:tabs>
        <w:rPr>
          <w:rFonts w:ascii="Calibri" w:hAnsi="Calibri" w:cs="Calibri"/>
          <w:b/>
          <w:bCs/>
          <w:sz w:val="22"/>
          <w:szCs w:val="22"/>
          <w:lang w:eastAsia="cs-CZ"/>
        </w:rPr>
      </w:pPr>
      <w:proofErr w:type="spellStart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Deanonymizace</w:t>
      </w:r>
      <w:proofErr w:type="spellEnd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 xml:space="preserve"> příjemců e-mailových zpráv (Roman </w:t>
      </w:r>
      <w:proofErr w:type="spellStart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Kümmel</w:t>
      </w:r>
      <w:proofErr w:type="spellEnd"/>
      <w:r w:rsidRPr="00CB2676">
        <w:rPr>
          <w:rFonts w:ascii="Calibri" w:hAnsi="Calibri" w:cs="Calibri"/>
          <w:b/>
          <w:bCs/>
          <w:sz w:val="22"/>
          <w:szCs w:val="22"/>
          <w:lang w:eastAsia="cs-CZ"/>
        </w:rPr>
        <w:t>)</w:t>
      </w:r>
      <w:r w:rsidR="00CB2676">
        <w:rPr>
          <w:rFonts w:ascii="Calibri" w:hAnsi="Calibri" w:cs="Calibri"/>
          <w:b/>
          <w:bCs/>
          <w:sz w:val="22"/>
          <w:szCs w:val="22"/>
          <w:lang w:eastAsia="cs-CZ"/>
        </w:rPr>
        <w:br/>
      </w:r>
      <w:r w:rsidRPr="00CB2676">
        <w:rPr>
          <w:rFonts w:ascii="Calibri" w:hAnsi="Calibri" w:cs="Calibri"/>
          <w:sz w:val="22"/>
          <w:szCs w:val="22"/>
          <w:lang w:eastAsia="cs-CZ"/>
        </w:rPr>
        <w:t xml:space="preserve">V dnešní době, kdy se mnoho uživatelů internetu snaží při surfování ukrývat svou identitu pomocí nejrůznějších </w:t>
      </w:r>
      <w:proofErr w:type="spellStart"/>
      <w:r w:rsidRPr="00CB2676">
        <w:rPr>
          <w:rFonts w:ascii="Calibri" w:hAnsi="Calibri" w:cs="Calibri"/>
          <w:sz w:val="22"/>
          <w:szCs w:val="22"/>
          <w:lang w:eastAsia="cs-CZ"/>
        </w:rPr>
        <w:t>anonymizačních</w:t>
      </w:r>
      <w:proofErr w:type="spell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nástrojů a sítí, je velice obtížné identifikovat protistranu, se kterou komunikujeme. Pojďme se společně podívat na několik metod, pomocí kterých můžeme zjistit totožnost, nebo alespoň IP adresu protistrany prostřednictvím zaslaných e-mailových zpráv. Možná vás překvapí, co vše o vás prozradí pouhé obdržení nebo otevření e-mailové zprávy, kliknutí na zaslaný odkaz, nebo otevření přílohy.</w:t>
      </w:r>
    </w:p>
    <w:p w14:paraId="2F0AEB17" w14:textId="35D64F2C" w:rsidR="00665FE9" w:rsidRPr="00CB2676" w:rsidRDefault="00851606" w:rsidP="005C0212">
      <w:pPr>
        <w:tabs>
          <w:tab w:val="left" w:pos="750"/>
          <w:tab w:val="left" w:pos="6180"/>
        </w:tabs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B2676">
        <w:rPr>
          <w:rFonts w:ascii="Calibri" w:hAnsi="Calibri" w:cs="Calibri"/>
          <w:sz w:val="22"/>
          <w:szCs w:val="22"/>
          <w:lang w:eastAsia="cs-CZ"/>
        </w:rPr>
        <w:t xml:space="preserve">Konference proběhne v hybridní </w:t>
      </w:r>
      <w:proofErr w:type="gramStart"/>
      <w:r w:rsidRPr="00CB2676">
        <w:rPr>
          <w:rFonts w:ascii="Calibri" w:hAnsi="Calibri" w:cs="Calibri"/>
          <w:sz w:val="22"/>
          <w:szCs w:val="22"/>
          <w:lang w:eastAsia="cs-CZ"/>
        </w:rPr>
        <w:t>podobě - všechny</w:t>
      </w:r>
      <w:proofErr w:type="gram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přednášky budou online </w:t>
      </w:r>
      <w:proofErr w:type="spellStart"/>
      <w:r w:rsidRPr="00CB2676">
        <w:rPr>
          <w:rFonts w:ascii="Calibri" w:hAnsi="Calibri" w:cs="Calibri"/>
          <w:sz w:val="22"/>
          <w:szCs w:val="22"/>
          <w:lang w:eastAsia="cs-CZ"/>
        </w:rPr>
        <w:t>streamované</w:t>
      </w:r>
      <w:proofErr w:type="spellEnd"/>
      <w:r w:rsidRPr="00CB2676">
        <w:rPr>
          <w:rFonts w:ascii="Calibri" w:hAnsi="Calibri" w:cs="Calibri"/>
          <w:sz w:val="22"/>
          <w:szCs w:val="22"/>
          <w:lang w:eastAsia="cs-CZ"/>
        </w:rPr>
        <w:t xml:space="preserve"> z konferenčního sálu v Praze. Všichni účastníci obdrží 10denní přístup do archivu přednášek.</w:t>
      </w:r>
      <w:r w:rsidR="00FD37CF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Informace o </w:t>
      </w:r>
      <w:proofErr w:type="spellStart"/>
      <w:r w:rsidR="005653EF" w:rsidRPr="00CB2676">
        <w:rPr>
          <w:rFonts w:ascii="Calibri" w:hAnsi="Calibri" w:cs="Calibri"/>
          <w:sz w:val="22"/>
          <w:szCs w:val="22"/>
          <w:lang w:eastAsia="cs-CZ"/>
        </w:rPr>
        <w:t>HackerFestu</w:t>
      </w:r>
      <w:proofErr w:type="spellEnd"/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202</w:t>
      </w:r>
      <w:r w:rsidR="00207A83" w:rsidRPr="00CB2676">
        <w:rPr>
          <w:rFonts w:ascii="Calibri" w:hAnsi="Calibri" w:cs="Calibri"/>
          <w:sz w:val="22"/>
          <w:szCs w:val="22"/>
          <w:lang w:eastAsia="cs-CZ"/>
        </w:rPr>
        <w:t>3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a jeho programu </w:t>
      </w:r>
      <w:r w:rsidR="00A464B6" w:rsidRPr="00CB2676">
        <w:rPr>
          <w:rFonts w:ascii="Calibri" w:hAnsi="Calibri" w:cs="Calibri"/>
          <w:sz w:val="22"/>
          <w:szCs w:val="22"/>
          <w:lang w:eastAsia="cs-CZ"/>
        </w:rPr>
        <w:t xml:space="preserve">budou 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>postupně přibýva</w:t>
      </w:r>
      <w:r w:rsidR="00A464B6" w:rsidRPr="00CB2676">
        <w:rPr>
          <w:rFonts w:ascii="Calibri" w:hAnsi="Calibri" w:cs="Calibri"/>
          <w:sz w:val="22"/>
          <w:szCs w:val="22"/>
          <w:lang w:eastAsia="cs-CZ"/>
        </w:rPr>
        <w:t>t</w:t>
      </w:r>
      <w:r w:rsidR="005653EF" w:rsidRPr="00CB267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653EF" w:rsidRPr="00CB2676">
        <w:rPr>
          <w:rFonts w:asciiTheme="minorHAnsi" w:hAnsiTheme="minorHAnsi" w:cstheme="minorHAnsi"/>
          <w:sz w:val="22"/>
          <w:szCs w:val="22"/>
          <w:lang w:eastAsia="cs-CZ"/>
        </w:rPr>
        <w:t xml:space="preserve">na </w:t>
      </w:r>
      <w:hyperlink r:id="rId8" w:history="1">
        <w:r w:rsidR="005653EF" w:rsidRPr="00CB2676">
          <w:rPr>
            <w:rStyle w:val="Hypertextovodkaz"/>
            <w:rFonts w:asciiTheme="minorHAnsi" w:hAnsiTheme="minorHAnsi" w:cstheme="minorHAnsi"/>
            <w:sz w:val="22"/>
            <w:szCs w:val="22"/>
            <w:shd w:val="clear" w:color="auto" w:fill="FFFFFF"/>
          </w:rPr>
          <w:t>www.hackerfest.cz</w:t>
        </w:r>
      </w:hyperlink>
      <w:r w:rsidR="005653EF" w:rsidRPr="00CB2676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.</w:t>
      </w:r>
    </w:p>
    <w:p w14:paraId="672A00FB" w14:textId="19CD4CEB" w:rsidR="00E3533C" w:rsidRPr="00556CCA" w:rsidRDefault="0088771D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CB2676">
        <w:rPr>
          <w:rFonts w:ascii="Arial" w:hAnsi="Arial" w:cs="Arial"/>
          <w:sz w:val="22"/>
          <w:szCs w:val="22"/>
          <w:u w:val="single"/>
          <w:lang w:eastAsia="cs-CZ"/>
        </w:rPr>
        <w:br w:type="page"/>
      </w:r>
      <w:r w:rsidR="00E3533C"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51747E37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7D1AE66F" w14:textId="4E02DC08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DC455" w14:textId="77777777" w:rsidR="00062CDC" w:rsidRDefault="00062CDC">
      <w:r>
        <w:separator/>
      </w:r>
    </w:p>
  </w:endnote>
  <w:endnote w:type="continuationSeparator" w:id="0">
    <w:p w14:paraId="63E578C0" w14:textId="77777777" w:rsidR="00062CDC" w:rsidRDefault="00062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5EE1A" w14:textId="77777777" w:rsidR="00062CDC" w:rsidRDefault="00062CDC">
      <w:r>
        <w:separator/>
      </w:r>
    </w:p>
  </w:footnote>
  <w:footnote w:type="continuationSeparator" w:id="0">
    <w:p w14:paraId="6C94DDD5" w14:textId="77777777" w:rsidR="00062CDC" w:rsidRDefault="00062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5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3"/>
  </w:num>
  <w:num w:numId="14" w16cid:durableId="157381234">
    <w:abstractNumId w:val="16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29D5"/>
    <w:rsid w:val="00157199"/>
    <w:rsid w:val="001625EB"/>
    <w:rsid w:val="001659AE"/>
    <w:rsid w:val="00170E1A"/>
    <w:rsid w:val="00184561"/>
    <w:rsid w:val="00186822"/>
    <w:rsid w:val="001B3E0D"/>
    <w:rsid w:val="001C0C2F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07A83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0675"/>
    <w:rsid w:val="003C16CE"/>
    <w:rsid w:val="003C4E30"/>
    <w:rsid w:val="003D6342"/>
    <w:rsid w:val="003D7511"/>
    <w:rsid w:val="003E3502"/>
    <w:rsid w:val="003E425D"/>
    <w:rsid w:val="00405727"/>
    <w:rsid w:val="00405D18"/>
    <w:rsid w:val="00406977"/>
    <w:rsid w:val="00410394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21F2"/>
    <w:rsid w:val="004E320E"/>
    <w:rsid w:val="004E3684"/>
    <w:rsid w:val="00506247"/>
    <w:rsid w:val="00507A01"/>
    <w:rsid w:val="005137D3"/>
    <w:rsid w:val="00515D94"/>
    <w:rsid w:val="00515EF5"/>
    <w:rsid w:val="0052270B"/>
    <w:rsid w:val="00524648"/>
    <w:rsid w:val="00526A26"/>
    <w:rsid w:val="00530856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5FE9"/>
    <w:rsid w:val="00666BBF"/>
    <w:rsid w:val="006717E7"/>
    <w:rsid w:val="00674AFE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45B5"/>
    <w:rsid w:val="008324A4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C17B2"/>
    <w:rsid w:val="008C3C5C"/>
    <w:rsid w:val="008E4638"/>
    <w:rsid w:val="008E5867"/>
    <w:rsid w:val="008E6F4B"/>
    <w:rsid w:val="008F66D5"/>
    <w:rsid w:val="00903E3F"/>
    <w:rsid w:val="00905594"/>
    <w:rsid w:val="009113D0"/>
    <w:rsid w:val="00916AF1"/>
    <w:rsid w:val="00917F6C"/>
    <w:rsid w:val="00922C11"/>
    <w:rsid w:val="00922D47"/>
    <w:rsid w:val="00922EF0"/>
    <w:rsid w:val="00932CA4"/>
    <w:rsid w:val="00934905"/>
    <w:rsid w:val="00935D9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724D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235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9143A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4B17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B2676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46CFE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079C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ckerfest.cz/c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2</Pages>
  <Words>522</Words>
  <Characters>3083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3598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2023-09-13T11:39:00Z</cp:lastPrinted>
  <dcterms:created xsi:type="dcterms:W3CDTF">2023-09-30T19:00:00Z</dcterms:created>
  <dcterms:modified xsi:type="dcterms:W3CDTF">2023-09-30T19:00:00Z</dcterms:modified>
</cp:coreProperties>
</file>