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35A3171" w14:textId="73AEBB7C" w:rsidR="00462092" w:rsidRPr="00D672E7" w:rsidRDefault="000F7F33" w:rsidP="00462092">
      <w:pPr>
        <w:tabs>
          <w:tab w:val="left" w:pos="750"/>
          <w:tab w:val="left" w:pos="6180"/>
        </w:tabs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D672E7">
        <w:rPr>
          <w:rFonts w:asciiTheme="minorHAnsi" w:hAnsiTheme="minorHAnsi" w:cstheme="minorHAnsi"/>
          <w:b/>
          <w:sz w:val="32"/>
          <w:szCs w:val="32"/>
        </w:rPr>
        <w:t>N</w:t>
      </w:r>
      <w:r w:rsidR="00EC52B6" w:rsidRPr="00D672E7">
        <w:rPr>
          <w:rFonts w:asciiTheme="minorHAnsi" w:hAnsiTheme="minorHAnsi" w:cstheme="minorHAnsi"/>
          <w:b/>
          <w:sz w:val="32"/>
          <w:szCs w:val="32"/>
        </w:rPr>
        <w:t>ejnovější trendy</w:t>
      </w:r>
      <w:r w:rsidR="00846CF3" w:rsidRPr="00D672E7">
        <w:rPr>
          <w:rFonts w:asciiTheme="minorHAnsi" w:hAnsiTheme="minorHAnsi" w:cstheme="minorHAnsi"/>
          <w:b/>
          <w:sz w:val="32"/>
          <w:szCs w:val="32"/>
        </w:rPr>
        <w:t xml:space="preserve"> v oblasti práce s daty</w:t>
      </w:r>
      <w:r w:rsidR="00EC52B6" w:rsidRPr="00D672E7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D672E7">
        <w:rPr>
          <w:rFonts w:asciiTheme="minorHAnsi" w:hAnsiTheme="minorHAnsi" w:cstheme="minorHAnsi"/>
          <w:b/>
          <w:sz w:val="32"/>
          <w:szCs w:val="32"/>
        </w:rPr>
        <w:br/>
      </w:r>
      <w:r w:rsidR="00EC52B6" w:rsidRPr="00D672E7">
        <w:rPr>
          <w:rFonts w:asciiTheme="minorHAnsi" w:hAnsiTheme="minorHAnsi" w:cstheme="minorHAnsi"/>
          <w:b/>
          <w:sz w:val="32"/>
          <w:szCs w:val="32"/>
        </w:rPr>
        <w:t xml:space="preserve">přinese konference </w:t>
      </w:r>
      <w:proofErr w:type="spellStart"/>
      <w:r w:rsidR="00EC52B6" w:rsidRPr="00D672E7">
        <w:rPr>
          <w:rFonts w:asciiTheme="minorHAnsi" w:hAnsiTheme="minorHAnsi" w:cstheme="minorHAnsi"/>
          <w:b/>
          <w:sz w:val="32"/>
          <w:szCs w:val="32"/>
        </w:rPr>
        <w:t>Power</w:t>
      </w:r>
      <w:proofErr w:type="spellEnd"/>
      <w:r w:rsidR="00EC52B6" w:rsidRPr="00D672E7">
        <w:rPr>
          <w:rFonts w:asciiTheme="minorHAnsi" w:hAnsiTheme="minorHAnsi" w:cstheme="minorHAnsi"/>
          <w:b/>
          <w:sz w:val="32"/>
          <w:szCs w:val="32"/>
        </w:rPr>
        <w:t> BI </w:t>
      </w:r>
      <w:proofErr w:type="spellStart"/>
      <w:r w:rsidR="00EC52B6" w:rsidRPr="00D672E7">
        <w:rPr>
          <w:rFonts w:asciiTheme="minorHAnsi" w:hAnsiTheme="minorHAnsi" w:cstheme="minorHAnsi"/>
          <w:b/>
          <w:sz w:val="32"/>
          <w:szCs w:val="32"/>
        </w:rPr>
        <w:t>Day</w:t>
      </w:r>
      <w:proofErr w:type="spellEnd"/>
      <w:r w:rsidR="00846CF3" w:rsidRPr="00D672E7">
        <w:rPr>
          <w:rFonts w:asciiTheme="minorHAnsi" w:hAnsiTheme="minorHAnsi" w:cstheme="minorHAnsi"/>
          <w:b/>
          <w:sz w:val="32"/>
          <w:szCs w:val="32"/>
        </w:rPr>
        <w:t xml:space="preserve"> 202</w:t>
      </w:r>
      <w:r w:rsidRPr="00D672E7">
        <w:rPr>
          <w:rFonts w:asciiTheme="minorHAnsi" w:hAnsiTheme="minorHAnsi" w:cstheme="minorHAnsi"/>
          <w:b/>
          <w:sz w:val="32"/>
          <w:szCs w:val="32"/>
        </w:rPr>
        <w:t>4</w:t>
      </w:r>
    </w:p>
    <w:p w14:paraId="3627730D" w14:textId="77777777" w:rsidR="00EF4AA7" w:rsidRPr="00D672E7" w:rsidRDefault="00EF4AA7" w:rsidP="00EA058B">
      <w:pPr>
        <w:pStyle w:val="Bezmezer"/>
        <w:rPr>
          <w:rFonts w:asciiTheme="minorHAnsi" w:hAnsiTheme="minorHAnsi" w:cstheme="minorHAnsi"/>
        </w:rPr>
      </w:pPr>
    </w:p>
    <w:p w14:paraId="0BBF5A6A" w14:textId="08BBFE58" w:rsidR="009E5F9F" w:rsidRPr="00D672E7" w:rsidRDefault="00571D6A" w:rsidP="009E5F9F">
      <w:pPr>
        <w:tabs>
          <w:tab w:val="left" w:pos="750"/>
          <w:tab w:val="left" w:pos="6180"/>
        </w:tabs>
        <w:rPr>
          <w:rFonts w:asciiTheme="minorHAnsi" w:hAnsiTheme="minorHAnsi" w:cstheme="minorHAnsi"/>
          <w:b/>
          <w:lang w:eastAsia="cs-CZ"/>
        </w:rPr>
      </w:pPr>
      <w:r w:rsidRPr="00D672E7">
        <w:rPr>
          <w:rFonts w:asciiTheme="minorHAnsi" w:hAnsiTheme="minorHAnsi" w:cstheme="minorHAnsi"/>
          <w:b/>
          <w:lang w:eastAsia="cs-CZ"/>
        </w:rPr>
        <w:t>Praha</w:t>
      </w:r>
      <w:r w:rsidR="00A92E8C" w:rsidRPr="00D672E7">
        <w:rPr>
          <w:rFonts w:asciiTheme="minorHAnsi" w:hAnsiTheme="minorHAnsi" w:cstheme="minorHAnsi"/>
          <w:b/>
          <w:lang w:eastAsia="cs-CZ"/>
        </w:rPr>
        <w:t>,</w:t>
      </w:r>
      <w:r w:rsidRPr="00D672E7">
        <w:rPr>
          <w:rFonts w:asciiTheme="minorHAnsi" w:hAnsiTheme="minorHAnsi" w:cstheme="minorHAnsi"/>
          <w:b/>
          <w:lang w:eastAsia="cs-CZ"/>
        </w:rPr>
        <w:t xml:space="preserve"> </w:t>
      </w:r>
      <w:r w:rsidR="00D672E7">
        <w:rPr>
          <w:rFonts w:asciiTheme="minorHAnsi" w:hAnsiTheme="minorHAnsi" w:cstheme="minorHAnsi"/>
          <w:b/>
          <w:lang w:eastAsia="cs-CZ"/>
        </w:rPr>
        <w:t>20</w:t>
      </w:r>
      <w:r w:rsidR="00752602" w:rsidRPr="00D672E7">
        <w:rPr>
          <w:rFonts w:asciiTheme="minorHAnsi" w:hAnsiTheme="minorHAnsi" w:cstheme="minorHAnsi"/>
          <w:b/>
          <w:lang w:eastAsia="cs-CZ"/>
        </w:rPr>
        <w:t xml:space="preserve">. </w:t>
      </w:r>
      <w:r w:rsidR="000F7F33" w:rsidRPr="00D672E7">
        <w:rPr>
          <w:rFonts w:asciiTheme="minorHAnsi" w:hAnsiTheme="minorHAnsi" w:cstheme="minorHAnsi"/>
          <w:b/>
          <w:lang w:eastAsia="cs-CZ"/>
        </w:rPr>
        <w:t>února</w:t>
      </w:r>
      <w:r w:rsidR="006A52A8" w:rsidRPr="00D672E7">
        <w:rPr>
          <w:rFonts w:asciiTheme="minorHAnsi" w:hAnsiTheme="minorHAnsi" w:cstheme="minorHAnsi"/>
          <w:b/>
          <w:lang w:eastAsia="cs-CZ"/>
        </w:rPr>
        <w:t xml:space="preserve"> 20</w:t>
      </w:r>
      <w:r w:rsidR="009D649F" w:rsidRPr="00D672E7">
        <w:rPr>
          <w:rFonts w:asciiTheme="minorHAnsi" w:hAnsiTheme="minorHAnsi" w:cstheme="minorHAnsi"/>
          <w:b/>
          <w:lang w:eastAsia="cs-CZ"/>
        </w:rPr>
        <w:t>2</w:t>
      </w:r>
      <w:r w:rsidR="000F7F33" w:rsidRPr="00D672E7">
        <w:rPr>
          <w:rFonts w:asciiTheme="minorHAnsi" w:hAnsiTheme="minorHAnsi" w:cstheme="minorHAnsi"/>
          <w:b/>
          <w:lang w:eastAsia="cs-CZ"/>
        </w:rPr>
        <w:t>4</w:t>
      </w:r>
      <w:r w:rsidR="00587037" w:rsidRPr="00D672E7">
        <w:rPr>
          <w:rFonts w:asciiTheme="minorHAnsi" w:hAnsiTheme="minorHAnsi" w:cstheme="minorHAnsi"/>
          <w:b/>
          <w:lang w:eastAsia="cs-CZ"/>
        </w:rPr>
        <w:t xml:space="preserve"> </w:t>
      </w:r>
      <w:r w:rsidR="00873578" w:rsidRPr="00D672E7">
        <w:rPr>
          <w:rFonts w:asciiTheme="minorHAnsi" w:hAnsiTheme="minorHAnsi" w:cstheme="minorHAnsi"/>
          <w:b/>
          <w:lang w:eastAsia="cs-CZ"/>
        </w:rPr>
        <w:t>–</w:t>
      </w:r>
      <w:r w:rsidR="00DD2838" w:rsidRPr="00D672E7">
        <w:rPr>
          <w:rFonts w:asciiTheme="minorHAnsi" w:hAnsiTheme="minorHAnsi" w:cstheme="minorHAnsi"/>
          <w:lang w:eastAsia="cs-CZ"/>
        </w:rPr>
        <w:t xml:space="preserve"> </w:t>
      </w:r>
      <w:r w:rsidR="000F7F33" w:rsidRPr="00D672E7">
        <w:rPr>
          <w:rFonts w:asciiTheme="minorHAnsi" w:hAnsiTheme="minorHAnsi" w:cstheme="minorHAnsi"/>
          <w:b/>
          <w:lang w:eastAsia="cs-CZ"/>
        </w:rPr>
        <w:t>Většina firem a institucí</w:t>
      </w:r>
      <w:r w:rsidR="009D649F" w:rsidRPr="00D672E7">
        <w:rPr>
          <w:rFonts w:asciiTheme="minorHAnsi" w:hAnsiTheme="minorHAnsi" w:cstheme="minorHAnsi"/>
          <w:b/>
          <w:lang w:eastAsia="cs-CZ"/>
        </w:rPr>
        <w:t xml:space="preserve"> disponuje ohromným množstvím dat. </w:t>
      </w:r>
      <w:r w:rsidR="000F7F33" w:rsidRPr="00D672E7">
        <w:rPr>
          <w:rFonts w:asciiTheme="minorHAnsi" w:hAnsiTheme="minorHAnsi" w:cstheme="minorHAnsi"/>
          <w:b/>
          <w:lang w:eastAsia="cs-CZ"/>
        </w:rPr>
        <w:t>Ale ne každý umí data efektivně využívat</w:t>
      </w:r>
      <w:r w:rsidR="00846CF3" w:rsidRPr="00D672E7">
        <w:rPr>
          <w:rFonts w:asciiTheme="minorHAnsi" w:hAnsiTheme="minorHAnsi" w:cstheme="minorHAnsi"/>
          <w:b/>
          <w:lang w:eastAsia="cs-CZ"/>
        </w:rPr>
        <w:t xml:space="preserve">. </w:t>
      </w:r>
      <w:r w:rsidR="009D649F" w:rsidRPr="00D672E7">
        <w:rPr>
          <w:rFonts w:asciiTheme="minorHAnsi" w:hAnsiTheme="minorHAnsi" w:cstheme="minorHAnsi"/>
          <w:b/>
          <w:lang w:eastAsia="cs-CZ"/>
        </w:rPr>
        <w:t xml:space="preserve">Odborná konference </w:t>
      </w:r>
      <w:proofErr w:type="spellStart"/>
      <w:r w:rsidR="009D649F" w:rsidRPr="00D672E7">
        <w:rPr>
          <w:rFonts w:asciiTheme="minorHAnsi" w:hAnsiTheme="minorHAnsi" w:cstheme="minorHAnsi"/>
          <w:b/>
          <w:lang w:eastAsia="cs-CZ"/>
        </w:rPr>
        <w:t>Power</w:t>
      </w:r>
      <w:proofErr w:type="spellEnd"/>
      <w:r w:rsidR="009D649F" w:rsidRPr="00D672E7">
        <w:rPr>
          <w:rFonts w:asciiTheme="minorHAnsi" w:hAnsiTheme="minorHAnsi" w:cstheme="minorHAnsi"/>
          <w:b/>
          <w:lang w:eastAsia="cs-CZ"/>
        </w:rPr>
        <w:t xml:space="preserve"> BI </w:t>
      </w:r>
      <w:proofErr w:type="spellStart"/>
      <w:r w:rsidR="009D649F" w:rsidRPr="00D672E7">
        <w:rPr>
          <w:rFonts w:asciiTheme="minorHAnsi" w:hAnsiTheme="minorHAnsi" w:cstheme="minorHAnsi"/>
          <w:b/>
          <w:lang w:eastAsia="cs-CZ"/>
        </w:rPr>
        <w:t>Da</w:t>
      </w:r>
      <w:r w:rsidR="00A805CA" w:rsidRPr="00D672E7">
        <w:rPr>
          <w:rFonts w:asciiTheme="minorHAnsi" w:hAnsiTheme="minorHAnsi" w:cstheme="minorHAnsi"/>
          <w:b/>
          <w:lang w:eastAsia="cs-CZ"/>
        </w:rPr>
        <w:t>y</w:t>
      </w:r>
      <w:proofErr w:type="spellEnd"/>
      <w:r w:rsidR="00573AFD" w:rsidRPr="00D672E7">
        <w:rPr>
          <w:rFonts w:asciiTheme="minorHAnsi" w:hAnsiTheme="minorHAnsi" w:cstheme="minorHAnsi"/>
          <w:b/>
          <w:lang w:eastAsia="cs-CZ"/>
        </w:rPr>
        <w:t xml:space="preserve"> je určena datovým analytikům, finančním manažerům a všem, kteří pracují s daty a reporty na pokročilé úrovni</w:t>
      </w:r>
      <w:r w:rsidR="000F7F33" w:rsidRPr="00D672E7">
        <w:rPr>
          <w:rFonts w:asciiTheme="minorHAnsi" w:hAnsiTheme="minorHAnsi" w:cstheme="minorHAnsi"/>
          <w:b/>
          <w:lang w:eastAsia="cs-CZ"/>
        </w:rPr>
        <w:t>.</w:t>
      </w:r>
      <w:r w:rsidR="009E5F9F" w:rsidRPr="00D672E7">
        <w:rPr>
          <w:rFonts w:asciiTheme="minorHAnsi" w:hAnsiTheme="minorHAnsi" w:cstheme="minorHAnsi"/>
          <w:b/>
          <w:lang w:eastAsia="cs-CZ"/>
        </w:rPr>
        <w:t xml:space="preserve"> Její osmý ročník připravila Počítačová škola GOPAS na 20. března 2024.</w:t>
      </w:r>
    </w:p>
    <w:p w14:paraId="5C76117A" w14:textId="53909D97" w:rsidR="00895D7D" w:rsidRPr="00D672E7" w:rsidRDefault="00EC52B6" w:rsidP="004B1B7E">
      <w:pPr>
        <w:tabs>
          <w:tab w:val="left" w:pos="750"/>
          <w:tab w:val="left" w:pos="6180"/>
        </w:tabs>
        <w:rPr>
          <w:rFonts w:asciiTheme="minorHAnsi" w:hAnsiTheme="minorHAnsi" w:cstheme="minorHAnsi"/>
          <w:bCs/>
          <w:lang w:eastAsia="cs-CZ"/>
        </w:rPr>
      </w:pPr>
      <w:r w:rsidRPr="00D672E7">
        <w:rPr>
          <w:rFonts w:asciiTheme="minorHAnsi" w:hAnsiTheme="minorHAnsi" w:cstheme="minorHAnsi"/>
          <w:bCs/>
          <w:lang w:eastAsia="cs-CZ"/>
        </w:rPr>
        <w:t>„</w:t>
      </w:r>
      <w:proofErr w:type="spellStart"/>
      <w:r w:rsidR="00292BAF" w:rsidRPr="00D672E7">
        <w:rPr>
          <w:rFonts w:asciiTheme="minorHAnsi" w:hAnsiTheme="minorHAnsi" w:cstheme="minorHAnsi"/>
        </w:rPr>
        <w:t>Power</w:t>
      </w:r>
      <w:proofErr w:type="spellEnd"/>
      <w:r w:rsidR="00292BAF" w:rsidRPr="00D672E7">
        <w:rPr>
          <w:rFonts w:asciiTheme="minorHAnsi" w:hAnsiTheme="minorHAnsi" w:cstheme="minorHAnsi"/>
        </w:rPr>
        <w:t xml:space="preserve"> BI </w:t>
      </w:r>
      <w:proofErr w:type="spellStart"/>
      <w:r w:rsidR="00292BAF" w:rsidRPr="00D672E7">
        <w:rPr>
          <w:rFonts w:asciiTheme="minorHAnsi" w:hAnsiTheme="minorHAnsi" w:cstheme="minorHAnsi"/>
        </w:rPr>
        <w:t>Day</w:t>
      </w:r>
      <w:proofErr w:type="spellEnd"/>
      <w:r w:rsidR="00292BAF" w:rsidRPr="00D672E7">
        <w:rPr>
          <w:rFonts w:asciiTheme="minorHAnsi" w:hAnsiTheme="minorHAnsi" w:cstheme="minorHAnsi"/>
        </w:rPr>
        <w:t xml:space="preserve"> nabízí příležitost seznámit se s nejnovějšími trendy a technologiemi </w:t>
      </w:r>
      <w:proofErr w:type="spellStart"/>
      <w:r w:rsidR="00292BAF" w:rsidRPr="00D672E7">
        <w:rPr>
          <w:rFonts w:asciiTheme="minorHAnsi" w:hAnsiTheme="minorHAnsi" w:cstheme="minorHAnsi"/>
        </w:rPr>
        <w:t>Power</w:t>
      </w:r>
      <w:proofErr w:type="spellEnd"/>
      <w:r w:rsidR="00292BAF" w:rsidRPr="00D672E7">
        <w:rPr>
          <w:rFonts w:asciiTheme="minorHAnsi" w:hAnsiTheme="minorHAnsi" w:cstheme="minorHAnsi"/>
        </w:rPr>
        <w:t xml:space="preserve"> BI, které mohou účastníci využít ke zlepšení své práce. </w:t>
      </w:r>
      <w:r w:rsidR="00D1170E">
        <w:rPr>
          <w:rFonts w:asciiTheme="minorHAnsi" w:hAnsiTheme="minorHAnsi" w:cstheme="minorHAnsi"/>
        </w:rPr>
        <w:t>T</w:t>
      </w:r>
      <w:r w:rsidR="00292BAF" w:rsidRPr="00D672E7">
        <w:rPr>
          <w:rFonts w:asciiTheme="minorHAnsi" w:hAnsiTheme="minorHAnsi" w:cstheme="minorHAnsi"/>
        </w:rPr>
        <w:t>ěšit</w:t>
      </w:r>
      <w:r w:rsidR="00D1170E">
        <w:rPr>
          <w:rFonts w:asciiTheme="minorHAnsi" w:hAnsiTheme="minorHAnsi" w:cstheme="minorHAnsi"/>
        </w:rPr>
        <w:t xml:space="preserve"> se mohou</w:t>
      </w:r>
      <w:r w:rsidR="00292BAF" w:rsidRPr="00D672E7">
        <w:rPr>
          <w:rFonts w:asciiTheme="minorHAnsi" w:hAnsiTheme="minorHAnsi" w:cstheme="minorHAnsi"/>
        </w:rPr>
        <w:t xml:space="preserve"> především na praktické </w:t>
      </w:r>
      <w:r w:rsidR="00D1170E">
        <w:rPr>
          <w:rFonts w:asciiTheme="minorHAnsi" w:hAnsiTheme="minorHAnsi" w:cstheme="minorHAnsi"/>
        </w:rPr>
        <w:t>příklady</w:t>
      </w:r>
      <w:r w:rsidR="00292BAF" w:rsidRPr="00D672E7">
        <w:rPr>
          <w:rFonts w:asciiTheme="minorHAnsi" w:hAnsiTheme="minorHAnsi" w:cstheme="minorHAnsi"/>
        </w:rPr>
        <w:t xml:space="preserve">, kde </w:t>
      </w:r>
      <w:r w:rsidR="000B672E">
        <w:rPr>
          <w:rFonts w:asciiTheme="minorHAnsi" w:hAnsiTheme="minorHAnsi" w:cstheme="minorHAnsi"/>
        </w:rPr>
        <w:t xml:space="preserve">budou </w:t>
      </w:r>
      <w:r w:rsidR="00292BAF" w:rsidRPr="00D672E7">
        <w:rPr>
          <w:rFonts w:asciiTheme="minorHAnsi" w:hAnsiTheme="minorHAnsi" w:cstheme="minorHAnsi"/>
        </w:rPr>
        <w:t>přednášející sdílet své zkušenosti z vývoje, nasazení</w:t>
      </w:r>
      <w:r w:rsidR="00D1170E">
        <w:rPr>
          <w:rFonts w:asciiTheme="minorHAnsi" w:hAnsiTheme="minorHAnsi" w:cstheme="minorHAnsi"/>
        </w:rPr>
        <w:t xml:space="preserve"> a</w:t>
      </w:r>
      <w:r w:rsidR="00292BAF" w:rsidRPr="00D672E7">
        <w:rPr>
          <w:rFonts w:asciiTheme="minorHAnsi" w:hAnsiTheme="minorHAnsi" w:cstheme="minorHAnsi"/>
        </w:rPr>
        <w:t xml:space="preserve"> správy. Určitě se podělí i </w:t>
      </w:r>
      <w:r w:rsidR="00D1170E">
        <w:rPr>
          <w:rFonts w:asciiTheme="minorHAnsi" w:hAnsiTheme="minorHAnsi" w:cstheme="minorHAnsi"/>
        </w:rPr>
        <w:t xml:space="preserve">o </w:t>
      </w:r>
      <w:r w:rsidR="00292BAF" w:rsidRPr="00D672E7">
        <w:rPr>
          <w:rFonts w:asciiTheme="minorHAnsi" w:hAnsiTheme="minorHAnsi" w:cstheme="minorHAnsi"/>
        </w:rPr>
        <w:t>slepé cesty, kterým je lepší se vyhnout</w:t>
      </w:r>
      <w:r w:rsidR="000B672E">
        <w:rPr>
          <w:rFonts w:asciiTheme="minorHAnsi" w:hAnsiTheme="minorHAnsi" w:cstheme="minorHAnsi"/>
        </w:rPr>
        <w:t>, a</w:t>
      </w:r>
      <w:r w:rsidR="00292BAF" w:rsidRPr="00D672E7">
        <w:rPr>
          <w:rFonts w:asciiTheme="minorHAnsi" w:hAnsiTheme="minorHAnsi" w:cstheme="minorHAnsi"/>
        </w:rPr>
        <w:t xml:space="preserve"> </w:t>
      </w:r>
      <w:r w:rsidR="0075219E">
        <w:rPr>
          <w:rFonts w:asciiTheme="minorHAnsi" w:hAnsiTheme="minorHAnsi" w:cstheme="minorHAnsi"/>
        </w:rPr>
        <w:t>jakých</w:t>
      </w:r>
      <w:r w:rsidR="00D1170E">
        <w:rPr>
          <w:rFonts w:asciiTheme="minorHAnsi" w:hAnsiTheme="minorHAnsi" w:cstheme="minorHAnsi"/>
        </w:rPr>
        <w:t xml:space="preserve"> chyb se vyvarovat</w:t>
      </w:r>
      <w:r w:rsidR="00292BAF" w:rsidRPr="00D672E7">
        <w:rPr>
          <w:rFonts w:asciiTheme="minorHAnsi" w:hAnsiTheme="minorHAnsi" w:cstheme="minorHAnsi"/>
        </w:rPr>
        <w:t>. Letošní ročník přináší i nové</w:t>
      </w:r>
      <w:r w:rsidR="00D1170E">
        <w:rPr>
          <w:rFonts w:asciiTheme="minorHAnsi" w:hAnsiTheme="minorHAnsi" w:cstheme="minorHAnsi"/>
        </w:rPr>
        <w:t xml:space="preserve"> tváře,</w:t>
      </w:r>
      <w:r w:rsidR="00292BAF" w:rsidRPr="00D672E7">
        <w:rPr>
          <w:rFonts w:asciiTheme="minorHAnsi" w:hAnsiTheme="minorHAnsi" w:cstheme="minorHAnsi"/>
        </w:rPr>
        <w:t xml:space="preserve"> kte</w:t>
      </w:r>
      <w:r w:rsidR="00D1170E">
        <w:rPr>
          <w:rFonts w:asciiTheme="minorHAnsi" w:hAnsiTheme="minorHAnsi" w:cstheme="minorHAnsi"/>
        </w:rPr>
        <w:t>ré</w:t>
      </w:r>
      <w:r w:rsidR="00292BAF" w:rsidRPr="00D672E7">
        <w:rPr>
          <w:rFonts w:asciiTheme="minorHAnsi" w:hAnsiTheme="minorHAnsi" w:cstheme="minorHAnsi"/>
        </w:rPr>
        <w:t xml:space="preserve"> používají </w:t>
      </w:r>
      <w:proofErr w:type="spellStart"/>
      <w:r w:rsidR="00292BAF" w:rsidRPr="00D672E7">
        <w:rPr>
          <w:rFonts w:asciiTheme="minorHAnsi" w:hAnsiTheme="minorHAnsi" w:cstheme="minorHAnsi"/>
        </w:rPr>
        <w:t>Power</w:t>
      </w:r>
      <w:proofErr w:type="spellEnd"/>
      <w:r w:rsidR="00292BAF" w:rsidRPr="00D672E7">
        <w:rPr>
          <w:rFonts w:asciiTheme="minorHAnsi" w:hAnsiTheme="minorHAnsi" w:cstheme="minorHAnsi"/>
        </w:rPr>
        <w:t xml:space="preserve"> BI v různý</w:t>
      </w:r>
      <w:r w:rsidR="00D1170E">
        <w:rPr>
          <w:rFonts w:asciiTheme="minorHAnsi" w:hAnsiTheme="minorHAnsi" w:cstheme="minorHAnsi"/>
        </w:rPr>
        <w:t>ch</w:t>
      </w:r>
      <w:r w:rsidR="00292BAF" w:rsidRPr="00D672E7">
        <w:rPr>
          <w:rFonts w:asciiTheme="minorHAnsi" w:hAnsiTheme="minorHAnsi" w:cstheme="minorHAnsi"/>
        </w:rPr>
        <w:t xml:space="preserve"> oblastech,</w:t>
      </w:r>
      <w:r w:rsidRPr="00D672E7">
        <w:rPr>
          <w:rFonts w:asciiTheme="minorHAnsi" w:hAnsiTheme="minorHAnsi" w:cstheme="minorHAnsi"/>
          <w:bCs/>
          <w:lang w:eastAsia="cs-CZ"/>
        </w:rPr>
        <w:t xml:space="preserve">“ říká </w:t>
      </w:r>
      <w:r w:rsidR="0038375C" w:rsidRPr="00D672E7">
        <w:rPr>
          <w:rFonts w:asciiTheme="minorHAnsi" w:hAnsiTheme="minorHAnsi" w:cstheme="minorHAnsi"/>
          <w:bCs/>
          <w:lang w:eastAsia="cs-CZ"/>
        </w:rPr>
        <w:t>Jiří Neoral</w:t>
      </w:r>
      <w:r w:rsidRPr="00D672E7">
        <w:rPr>
          <w:rFonts w:asciiTheme="minorHAnsi" w:hAnsiTheme="minorHAnsi" w:cstheme="minorHAnsi"/>
          <w:bCs/>
          <w:lang w:eastAsia="cs-CZ"/>
        </w:rPr>
        <w:t xml:space="preserve"> z Počítačové školy GOPAS.</w:t>
      </w:r>
    </w:p>
    <w:p w14:paraId="244D4789" w14:textId="7B655B83" w:rsidR="00964D98" w:rsidRPr="00D672E7" w:rsidRDefault="00616A52" w:rsidP="004B1B7E">
      <w:pPr>
        <w:tabs>
          <w:tab w:val="left" w:pos="750"/>
          <w:tab w:val="left" w:pos="6180"/>
        </w:tabs>
        <w:rPr>
          <w:rFonts w:asciiTheme="minorHAnsi" w:hAnsiTheme="minorHAnsi" w:cstheme="minorHAnsi"/>
          <w:bCs/>
          <w:lang w:eastAsia="cs-CZ"/>
        </w:rPr>
      </w:pPr>
      <w:r w:rsidRPr="00D672E7">
        <w:rPr>
          <w:rFonts w:asciiTheme="minorHAnsi" w:hAnsiTheme="minorHAnsi" w:cstheme="minorHAnsi"/>
          <w:bCs/>
          <w:lang w:eastAsia="cs-CZ"/>
        </w:rPr>
        <w:t>Jiří Neoral</w:t>
      </w:r>
      <w:r w:rsidR="003132C5" w:rsidRPr="00D672E7">
        <w:rPr>
          <w:rFonts w:asciiTheme="minorHAnsi" w:hAnsiTheme="minorHAnsi" w:cstheme="minorHAnsi"/>
          <w:bCs/>
          <w:lang w:eastAsia="cs-CZ"/>
        </w:rPr>
        <w:t xml:space="preserve"> </w:t>
      </w:r>
      <w:r w:rsidR="000B672E">
        <w:rPr>
          <w:rFonts w:asciiTheme="minorHAnsi" w:hAnsiTheme="minorHAnsi" w:cstheme="minorHAnsi"/>
          <w:bCs/>
          <w:lang w:eastAsia="cs-CZ"/>
        </w:rPr>
        <w:t>bude v přednášce</w:t>
      </w:r>
      <w:r w:rsidR="003132C5" w:rsidRPr="00D672E7">
        <w:rPr>
          <w:rFonts w:asciiTheme="minorHAnsi" w:hAnsiTheme="minorHAnsi" w:cstheme="minorHAnsi"/>
          <w:bCs/>
          <w:lang w:eastAsia="cs-CZ"/>
        </w:rPr>
        <w:t xml:space="preserve"> Pohled zpátky do minulosti bude mluvit o tom, co by v minulosti dělal jinak z perspektivy </w:t>
      </w:r>
      <w:r w:rsidR="00964D98" w:rsidRPr="00D672E7">
        <w:rPr>
          <w:rFonts w:asciiTheme="minorHAnsi" w:hAnsiTheme="minorHAnsi" w:cstheme="minorHAnsi"/>
          <w:bCs/>
          <w:lang w:eastAsia="cs-CZ"/>
        </w:rPr>
        <w:t xml:space="preserve">aktuálního </w:t>
      </w:r>
      <w:r w:rsidR="003132C5" w:rsidRPr="00D672E7">
        <w:rPr>
          <w:rFonts w:asciiTheme="minorHAnsi" w:hAnsiTheme="minorHAnsi" w:cstheme="minorHAnsi"/>
          <w:bCs/>
          <w:lang w:eastAsia="cs-CZ"/>
        </w:rPr>
        <w:t xml:space="preserve">vývoje </w:t>
      </w:r>
      <w:proofErr w:type="spellStart"/>
      <w:r w:rsidR="003132C5" w:rsidRPr="00D672E7">
        <w:rPr>
          <w:rFonts w:asciiTheme="minorHAnsi" w:hAnsiTheme="minorHAnsi" w:cstheme="minorHAnsi"/>
          <w:bCs/>
          <w:lang w:eastAsia="cs-CZ"/>
        </w:rPr>
        <w:t>Power</w:t>
      </w:r>
      <w:proofErr w:type="spellEnd"/>
      <w:r w:rsidR="003132C5" w:rsidRPr="00D672E7">
        <w:rPr>
          <w:rFonts w:asciiTheme="minorHAnsi" w:hAnsiTheme="minorHAnsi" w:cstheme="minorHAnsi"/>
          <w:bCs/>
          <w:lang w:eastAsia="cs-CZ"/>
        </w:rPr>
        <w:t xml:space="preserve"> BI. </w:t>
      </w:r>
      <w:r w:rsidR="009E5F9F" w:rsidRPr="00D672E7">
        <w:rPr>
          <w:rFonts w:asciiTheme="minorHAnsi" w:hAnsiTheme="minorHAnsi" w:cstheme="minorHAnsi"/>
          <w:bCs/>
          <w:lang w:eastAsia="cs-CZ"/>
        </w:rPr>
        <w:t>Karel Rejthar</w:t>
      </w:r>
      <w:r w:rsidR="003132C5" w:rsidRPr="00D672E7">
        <w:rPr>
          <w:rFonts w:asciiTheme="minorHAnsi" w:hAnsiTheme="minorHAnsi" w:cstheme="minorHAnsi"/>
          <w:bCs/>
          <w:lang w:eastAsia="cs-CZ"/>
        </w:rPr>
        <w:t xml:space="preserve"> v přednášce s názvem Netradiční mapy v </w:t>
      </w:r>
      <w:proofErr w:type="spellStart"/>
      <w:r w:rsidR="003132C5" w:rsidRPr="00D672E7">
        <w:rPr>
          <w:rFonts w:asciiTheme="minorHAnsi" w:hAnsiTheme="minorHAnsi" w:cstheme="minorHAnsi"/>
          <w:bCs/>
          <w:lang w:eastAsia="cs-CZ"/>
        </w:rPr>
        <w:t>Power</w:t>
      </w:r>
      <w:proofErr w:type="spellEnd"/>
      <w:r w:rsidR="003132C5" w:rsidRPr="00D672E7">
        <w:rPr>
          <w:rFonts w:asciiTheme="minorHAnsi" w:hAnsiTheme="minorHAnsi" w:cstheme="minorHAnsi"/>
          <w:bCs/>
          <w:lang w:eastAsia="cs-CZ"/>
        </w:rPr>
        <w:t xml:space="preserve"> BI ukáže, jak vizualizovat různé vrstvy na mapách pomocí vizuálu </w:t>
      </w:r>
      <w:proofErr w:type="spellStart"/>
      <w:r w:rsidR="003132C5" w:rsidRPr="00D672E7">
        <w:rPr>
          <w:rFonts w:asciiTheme="minorHAnsi" w:hAnsiTheme="minorHAnsi" w:cstheme="minorHAnsi"/>
          <w:bCs/>
          <w:lang w:eastAsia="cs-CZ"/>
        </w:rPr>
        <w:t>Icon</w:t>
      </w:r>
      <w:proofErr w:type="spellEnd"/>
      <w:r w:rsidR="003132C5" w:rsidRPr="00D672E7">
        <w:rPr>
          <w:rFonts w:asciiTheme="minorHAnsi" w:hAnsiTheme="minorHAnsi" w:cstheme="minorHAnsi"/>
          <w:bCs/>
          <w:lang w:eastAsia="cs-CZ"/>
        </w:rPr>
        <w:t xml:space="preserve"> </w:t>
      </w:r>
      <w:proofErr w:type="spellStart"/>
      <w:r w:rsidR="003132C5" w:rsidRPr="00D672E7">
        <w:rPr>
          <w:rFonts w:asciiTheme="minorHAnsi" w:hAnsiTheme="minorHAnsi" w:cstheme="minorHAnsi"/>
          <w:bCs/>
          <w:lang w:eastAsia="cs-CZ"/>
        </w:rPr>
        <w:t>maps</w:t>
      </w:r>
      <w:proofErr w:type="spellEnd"/>
      <w:r w:rsidR="003132C5" w:rsidRPr="00D672E7">
        <w:rPr>
          <w:rFonts w:asciiTheme="minorHAnsi" w:hAnsiTheme="minorHAnsi" w:cstheme="minorHAnsi"/>
          <w:bCs/>
          <w:lang w:eastAsia="cs-CZ"/>
        </w:rPr>
        <w:t>. Mezi přednášejícími nebud</w:t>
      </w:r>
      <w:r w:rsidR="00964D98" w:rsidRPr="00D672E7">
        <w:rPr>
          <w:rFonts w:asciiTheme="minorHAnsi" w:hAnsiTheme="minorHAnsi" w:cstheme="minorHAnsi"/>
          <w:bCs/>
          <w:lang w:eastAsia="cs-CZ"/>
        </w:rPr>
        <w:t>e</w:t>
      </w:r>
      <w:r w:rsidR="003132C5" w:rsidRPr="00D672E7">
        <w:rPr>
          <w:rFonts w:asciiTheme="minorHAnsi" w:hAnsiTheme="minorHAnsi" w:cstheme="minorHAnsi"/>
          <w:bCs/>
          <w:lang w:eastAsia="cs-CZ"/>
        </w:rPr>
        <w:t xml:space="preserve"> chybět ani </w:t>
      </w:r>
      <w:r w:rsidR="009E5F9F" w:rsidRPr="00D672E7">
        <w:rPr>
          <w:rFonts w:asciiTheme="minorHAnsi" w:hAnsiTheme="minorHAnsi" w:cstheme="minorHAnsi"/>
          <w:bCs/>
          <w:lang w:eastAsia="cs-CZ"/>
        </w:rPr>
        <w:t>Marek Chmel</w:t>
      </w:r>
      <w:r w:rsidR="008B0190" w:rsidRPr="00D672E7">
        <w:rPr>
          <w:rFonts w:asciiTheme="minorHAnsi" w:hAnsiTheme="minorHAnsi" w:cstheme="minorHAnsi"/>
          <w:bCs/>
          <w:lang w:eastAsia="cs-CZ"/>
        </w:rPr>
        <w:t xml:space="preserve"> s tématem Vytvoření kompletního </w:t>
      </w:r>
      <w:proofErr w:type="spellStart"/>
      <w:r w:rsidR="008B0190" w:rsidRPr="00D672E7">
        <w:rPr>
          <w:rFonts w:asciiTheme="minorHAnsi" w:hAnsiTheme="minorHAnsi" w:cstheme="minorHAnsi"/>
          <w:bCs/>
          <w:lang w:eastAsia="cs-CZ"/>
        </w:rPr>
        <w:t>Lakehouse</w:t>
      </w:r>
      <w:proofErr w:type="spellEnd"/>
      <w:r w:rsidR="008B0190" w:rsidRPr="00D672E7">
        <w:rPr>
          <w:rFonts w:asciiTheme="minorHAnsi" w:hAnsiTheme="minorHAnsi" w:cstheme="minorHAnsi"/>
          <w:bCs/>
          <w:lang w:eastAsia="cs-CZ"/>
        </w:rPr>
        <w:t xml:space="preserve"> řešení pomocí Microsoft </w:t>
      </w:r>
      <w:proofErr w:type="spellStart"/>
      <w:r w:rsidR="008B0190" w:rsidRPr="00D672E7">
        <w:rPr>
          <w:rFonts w:asciiTheme="minorHAnsi" w:hAnsiTheme="minorHAnsi" w:cstheme="minorHAnsi"/>
          <w:bCs/>
          <w:lang w:eastAsia="cs-CZ"/>
        </w:rPr>
        <w:t>Fabric</w:t>
      </w:r>
      <w:proofErr w:type="spellEnd"/>
      <w:r w:rsidR="008B0190" w:rsidRPr="00D672E7">
        <w:rPr>
          <w:rFonts w:asciiTheme="minorHAnsi" w:hAnsiTheme="minorHAnsi" w:cstheme="minorHAnsi"/>
          <w:bCs/>
          <w:lang w:eastAsia="cs-CZ"/>
        </w:rPr>
        <w:t xml:space="preserve">. Cílem přednášky je představení platformy Microsoft </w:t>
      </w:r>
      <w:proofErr w:type="spellStart"/>
      <w:r w:rsidR="008B0190" w:rsidRPr="00D672E7">
        <w:rPr>
          <w:rFonts w:asciiTheme="minorHAnsi" w:hAnsiTheme="minorHAnsi" w:cstheme="minorHAnsi"/>
          <w:bCs/>
          <w:lang w:eastAsia="cs-CZ"/>
        </w:rPr>
        <w:t>Fabric</w:t>
      </w:r>
      <w:proofErr w:type="spellEnd"/>
      <w:r w:rsidR="008B0190" w:rsidRPr="00D672E7">
        <w:rPr>
          <w:rFonts w:asciiTheme="minorHAnsi" w:hAnsiTheme="minorHAnsi" w:cstheme="minorHAnsi"/>
          <w:bCs/>
          <w:lang w:eastAsia="cs-CZ"/>
        </w:rPr>
        <w:t xml:space="preserve"> a využití jednotlivých součástí pro celkové vybudování řešení pro integraci, analýzu a reporting dat. </w:t>
      </w:r>
    </w:p>
    <w:p w14:paraId="23EF1CEA" w14:textId="7BB04FD6" w:rsidR="00722612" w:rsidRPr="00D672E7" w:rsidRDefault="009E5F9F" w:rsidP="004B1B7E">
      <w:pPr>
        <w:tabs>
          <w:tab w:val="left" w:pos="750"/>
          <w:tab w:val="left" w:pos="6180"/>
        </w:tabs>
        <w:rPr>
          <w:rFonts w:asciiTheme="minorHAnsi" w:hAnsiTheme="minorHAnsi" w:cstheme="minorHAnsi"/>
          <w:bCs/>
          <w:lang w:eastAsia="cs-CZ"/>
        </w:rPr>
      </w:pPr>
      <w:r w:rsidRPr="00D672E7">
        <w:rPr>
          <w:rFonts w:asciiTheme="minorHAnsi" w:hAnsiTheme="minorHAnsi" w:cstheme="minorHAnsi"/>
          <w:bCs/>
          <w:lang w:eastAsia="cs-CZ"/>
        </w:rPr>
        <w:t xml:space="preserve">Jaroslav </w:t>
      </w:r>
      <w:proofErr w:type="spellStart"/>
      <w:r w:rsidRPr="00D672E7">
        <w:rPr>
          <w:rFonts w:asciiTheme="minorHAnsi" w:hAnsiTheme="minorHAnsi" w:cstheme="minorHAnsi"/>
          <w:bCs/>
          <w:lang w:eastAsia="cs-CZ"/>
        </w:rPr>
        <w:t>Reken</w:t>
      </w:r>
      <w:proofErr w:type="spellEnd"/>
      <w:r w:rsidRPr="00D672E7">
        <w:rPr>
          <w:rFonts w:asciiTheme="minorHAnsi" w:hAnsiTheme="minorHAnsi" w:cstheme="minorHAnsi"/>
          <w:bCs/>
          <w:lang w:eastAsia="cs-CZ"/>
        </w:rPr>
        <w:t xml:space="preserve"> </w:t>
      </w:r>
      <w:r w:rsidR="008B0190" w:rsidRPr="00D672E7">
        <w:rPr>
          <w:rFonts w:asciiTheme="minorHAnsi" w:hAnsiTheme="minorHAnsi" w:cstheme="minorHAnsi"/>
          <w:bCs/>
          <w:lang w:eastAsia="cs-CZ"/>
        </w:rPr>
        <w:t xml:space="preserve">v přednášce </w:t>
      </w:r>
      <w:proofErr w:type="spellStart"/>
      <w:r w:rsidR="008B0190" w:rsidRPr="00D672E7">
        <w:rPr>
          <w:rFonts w:asciiTheme="minorHAnsi" w:hAnsiTheme="minorHAnsi" w:cstheme="minorHAnsi"/>
          <w:bCs/>
          <w:lang w:eastAsia="cs-CZ"/>
        </w:rPr>
        <w:t>Adopcia</w:t>
      </w:r>
      <w:proofErr w:type="spellEnd"/>
      <w:r w:rsidR="008B0190" w:rsidRPr="00D672E7">
        <w:rPr>
          <w:rFonts w:asciiTheme="minorHAnsi" w:hAnsiTheme="minorHAnsi" w:cstheme="minorHAnsi"/>
          <w:bCs/>
          <w:lang w:eastAsia="cs-CZ"/>
        </w:rPr>
        <w:t xml:space="preserve"> </w:t>
      </w:r>
      <w:proofErr w:type="spellStart"/>
      <w:r w:rsidR="008B0190" w:rsidRPr="00D672E7">
        <w:rPr>
          <w:rFonts w:asciiTheme="minorHAnsi" w:hAnsiTheme="minorHAnsi" w:cstheme="minorHAnsi"/>
          <w:bCs/>
          <w:lang w:eastAsia="cs-CZ"/>
        </w:rPr>
        <w:t>Power</w:t>
      </w:r>
      <w:proofErr w:type="spellEnd"/>
      <w:r w:rsidR="008B0190" w:rsidRPr="00D672E7">
        <w:rPr>
          <w:rFonts w:asciiTheme="minorHAnsi" w:hAnsiTheme="minorHAnsi" w:cstheme="minorHAnsi"/>
          <w:bCs/>
          <w:lang w:eastAsia="cs-CZ"/>
        </w:rPr>
        <w:t xml:space="preserve"> BI – </w:t>
      </w:r>
      <w:proofErr w:type="spellStart"/>
      <w:r w:rsidR="008B0190" w:rsidRPr="00D672E7">
        <w:rPr>
          <w:rFonts w:asciiTheme="minorHAnsi" w:hAnsiTheme="minorHAnsi" w:cstheme="minorHAnsi"/>
          <w:bCs/>
          <w:lang w:eastAsia="cs-CZ"/>
        </w:rPr>
        <w:t>Skúsenosti</w:t>
      </w:r>
      <w:proofErr w:type="spellEnd"/>
      <w:r w:rsidR="008B0190" w:rsidRPr="00D672E7">
        <w:rPr>
          <w:rFonts w:asciiTheme="minorHAnsi" w:hAnsiTheme="minorHAnsi" w:cstheme="minorHAnsi"/>
          <w:bCs/>
          <w:lang w:eastAsia="cs-CZ"/>
        </w:rPr>
        <w:t xml:space="preserve"> z praxe se bude zabývat předáním zkušeností z desítek projektů a předvedením překážek, které se stavěly do cesty hladkému průběhu</w:t>
      </w:r>
      <w:r w:rsidR="00964D98" w:rsidRPr="00D672E7">
        <w:rPr>
          <w:rFonts w:asciiTheme="minorHAnsi" w:hAnsiTheme="minorHAnsi" w:cstheme="minorHAnsi"/>
          <w:bCs/>
          <w:lang w:eastAsia="cs-CZ"/>
        </w:rPr>
        <w:t xml:space="preserve"> realizací</w:t>
      </w:r>
      <w:r w:rsidR="008B0190" w:rsidRPr="00D672E7">
        <w:rPr>
          <w:rFonts w:asciiTheme="minorHAnsi" w:hAnsiTheme="minorHAnsi" w:cstheme="minorHAnsi"/>
          <w:bCs/>
          <w:lang w:eastAsia="cs-CZ"/>
        </w:rPr>
        <w:t xml:space="preserve">. </w:t>
      </w:r>
      <w:r w:rsidRPr="00D672E7">
        <w:rPr>
          <w:rFonts w:asciiTheme="minorHAnsi" w:hAnsiTheme="minorHAnsi" w:cstheme="minorHAnsi"/>
          <w:bCs/>
          <w:lang w:eastAsia="cs-CZ"/>
        </w:rPr>
        <w:t xml:space="preserve">Kateřina </w:t>
      </w:r>
      <w:proofErr w:type="spellStart"/>
      <w:r w:rsidRPr="00D672E7">
        <w:rPr>
          <w:rFonts w:asciiTheme="minorHAnsi" w:hAnsiTheme="minorHAnsi" w:cstheme="minorHAnsi"/>
          <w:bCs/>
          <w:lang w:eastAsia="cs-CZ"/>
        </w:rPr>
        <w:t>Saryčeva</w:t>
      </w:r>
      <w:proofErr w:type="spellEnd"/>
      <w:r w:rsidR="00964D98" w:rsidRPr="00D672E7">
        <w:rPr>
          <w:rFonts w:asciiTheme="minorHAnsi" w:hAnsiTheme="minorHAnsi" w:cstheme="minorHAnsi"/>
          <w:bCs/>
          <w:lang w:eastAsia="cs-CZ"/>
        </w:rPr>
        <w:t xml:space="preserve"> ve své části Základy integrace </w:t>
      </w:r>
      <w:proofErr w:type="spellStart"/>
      <w:r w:rsidR="00964D98" w:rsidRPr="00D672E7">
        <w:rPr>
          <w:rFonts w:asciiTheme="minorHAnsi" w:hAnsiTheme="minorHAnsi" w:cstheme="minorHAnsi"/>
          <w:bCs/>
          <w:lang w:eastAsia="cs-CZ"/>
        </w:rPr>
        <w:t>Power</w:t>
      </w:r>
      <w:proofErr w:type="spellEnd"/>
      <w:r w:rsidR="00964D98" w:rsidRPr="00D672E7">
        <w:rPr>
          <w:rFonts w:asciiTheme="minorHAnsi" w:hAnsiTheme="minorHAnsi" w:cstheme="minorHAnsi"/>
          <w:bCs/>
          <w:lang w:eastAsia="cs-CZ"/>
        </w:rPr>
        <w:t xml:space="preserve"> BI s </w:t>
      </w:r>
      <w:proofErr w:type="spellStart"/>
      <w:r w:rsidR="00964D98" w:rsidRPr="00D672E7">
        <w:rPr>
          <w:rFonts w:asciiTheme="minorHAnsi" w:hAnsiTheme="minorHAnsi" w:cstheme="minorHAnsi"/>
          <w:bCs/>
          <w:lang w:eastAsia="cs-CZ"/>
        </w:rPr>
        <w:t>Power</w:t>
      </w:r>
      <w:proofErr w:type="spellEnd"/>
      <w:r w:rsidR="00964D98" w:rsidRPr="00D672E7">
        <w:rPr>
          <w:rFonts w:asciiTheme="minorHAnsi" w:hAnsiTheme="minorHAnsi" w:cstheme="minorHAnsi"/>
          <w:bCs/>
          <w:lang w:eastAsia="cs-CZ"/>
        </w:rPr>
        <w:t xml:space="preserve"> </w:t>
      </w:r>
      <w:proofErr w:type="spellStart"/>
      <w:r w:rsidR="00964D98" w:rsidRPr="00D672E7">
        <w:rPr>
          <w:rFonts w:asciiTheme="minorHAnsi" w:hAnsiTheme="minorHAnsi" w:cstheme="minorHAnsi"/>
          <w:bCs/>
          <w:lang w:eastAsia="cs-CZ"/>
        </w:rPr>
        <w:t>Apps</w:t>
      </w:r>
      <w:proofErr w:type="spellEnd"/>
      <w:r w:rsidR="00964D98" w:rsidRPr="00D672E7">
        <w:rPr>
          <w:rFonts w:asciiTheme="minorHAnsi" w:hAnsiTheme="minorHAnsi" w:cstheme="minorHAnsi"/>
          <w:bCs/>
          <w:lang w:eastAsia="cs-CZ"/>
        </w:rPr>
        <w:t xml:space="preserve"> a </w:t>
      </w:r>
      <w:proofErr w:type="spellStart"/>
      <w:r w:rsidR="00964D98" w:rsidRPr="00D672E7">
        <w:rPr>
          <w:rFonts w:asciiTheme="minorHAnsi" w:hAnsiTheme="minorHAnsi" w:cstheme="minorHAnsi"/>
          <w:bCs/>
          <w:lang w:eastAsia="cs-CZ"/>
        </w:rPr>
        <w:t>Power</w:t>
      </w:r>
      <w:proofErr w:type="spellEnd"/>
      <w:r w:rsidR="00964D98" w:rsidRPr="00D672E7">
        <w:rPr>
          <w:rFonts w:asciiTheme="minorHAnsi" w:hAnsiTheme="minorHAnsi" w:cstheme="minorHAnsi"/>
          <w:bCs/>
          <w:lang w:eastAsia="cs-CZ"/>
        </w:rPr>
        <w:t xml:space="preserve"> Automate ukáže, že </w:t>
      </w:r>
      <w:proofErr w:type="spellStart"/>
      <w:r w:rsidR="00964D98" w:rsidRPr="00D672E7">
        <w:rPr>
          <w:rFonts w:asciiTheme="minorHAnsi" w:hAnsiTheme="minorHAnsi" w:cstheme="minorHAnsi"/>
          <w:bCs/>
          <w:lang w:eastAsia="cs-CZ"/>
        </w:rPr>
        <w:t>Power</w:t>
      </w:r>
      <w:proofErr w:type="spellEnd"/>
      <w:r w:rsidR="00964D98" w:rsidRPr="00D672E7">
        <w:rPr>
          <w:rFonts w:asciiTheme="minorHAnsi" w:hAnsiTheme="minorHAnsi" w:cstheme="minorHAnsi"/>
          <w:bCs/>
          <w:lang w:eastAsia="cs-CZ"/>
        </w:rPr>
        <w:t xml:space="preserve"> BI není jen součástí </w:t>
      </w:r>
      <w:proofErr w:type="spellStart"/>
      <w:r w:rsidR="00964D98" w:rsidRPr="00D672E7">
        <w:rPr>
          <w:rFonts w:asciiTheme="minorHAnsi" w:hAnsiTheme="minorHAnsi" w:cstheme="minorHAnsi"/>
          <w:bCs/>
          <w:lang w:eastAsia="cs-CZ"/>
        </w:rPr>
        <w:t>Fabric</w:t>
      </w:r>
      <w:proofErr w:type="spellEnd"/>
      <w:r w:rsidR="00964D98" w:rsidRPr="00D672E7">
        <w:rPr>
          <w:rFonts w:asciiTheme="minorHAnsi" w:hAnsiTheme="minorHAnsi" w:cstheme="minorHAnsi"/>
          <w:bCs/>
          <w:lang w:eastAsia="cs-CZ"/>
        </w:rPr>
        <w:t xml:space="preserve">, ale i členem rodiny Microsoft </w:t>
      </w:r>
      <w:proofErr w:type="spellStart"/>
      <w:r w:rsidR="00964D98" w:rsidRPr="00D672E7">
        <w:rPr>
          <w:rFonts w:asciiTheme="minorHAnsi" w:hAnsiTheme="minorHAnsi" w:cstheme="minorHAnsi"/>
          <w:bCs/>
          <w:lang w:eastAsia="cs-CZ"/>
        </w:rPr>
        <w:t>Power</w:t>
      </w:r>
      <w:proofErr w:type="spellEnd"/>
      <w:r w:rsidR="00964D98" w:rsidRPr="00D672E7">
        <w:rPr>
          <w:rFonts w:asciiTheme="minorHAnsi" w:hAnsiTheme="minorHAnsi" w:cstheme="minorHAnsi"/>
          <w:bCs/>
          <w:lang w:eastAsia="cs-CZ"/>
        </w:rPr>
        <w:t xml:space="preserve"> </w:t>
      </w:r>
      <w:proofErr w:type="spellStart"/>
      <w:r w:rsidR="00964D98" w:rsidRPr="00D672E7">
        <w:rPr>
          <w:rFonts w:asciiTheme="minorHAnsi" w:hAnsiTheme="minorHAnsi" w:cstheme="minorHAnsi"/>
          <w:bCs/>
          <w:lang w:eastAsia="cs-CZ"/>
        </w:rPr>
        <w:t>Platform</w:t>
      </w:r>
      <w:proofErr w:type="spellEnd"/>
      <w:r w:rsidR="00964D98" w:rsidRPr="00D672E7">
        <w:rPr>
          <w:rFonts w:asciiTheme="minorHAnsi" w:hAnsiTheme="minorHAnsi" w:cstheme="minorHAnsi"/>
          <w:bCs/>
          <w:lang w:eastAsia="cs-CZ"/>
        </w:rPr>
        <w:t xml:space="preserve">. Předvede, jak a proč lze integrovat </w:t>
      </w:r>
      <w:proofErr w:type="spellStart"/>
      <w:r w:rsidR="00964D98" w:rsidRPr="00D672E7">
        <w:rPr>
          <w:rFonts w:asciiTheme="minorHAnsi" w:hAnsiTheme="minorHAnsi" w:cstheme="minorHAnsi"/>
          <w:bCs/>
          <w:lang w:eastAsia="cs-CZ"/>
        </w:rPr>
        <w:t>Power</w:t>
      </w:r>
      <w:proofErr w:type="spellEnd"/>
      <w:r w:rsidR="00964D98" w:rsidRPr="00D672E7">
        <w:rPr>
          <w:rFonts w:asciiTheme="minorHAnsi" w:hAnsiTheme="minorHAnsi" w:cstheme="minorHAnsi"/>
          <w:bCs/>
          <w:lang w:eastAsia="cs-CZ"/>
        </w:rPr>
        <w:t xml:space="preserve"> BI, </w:t>
      </w:r>
      <w:proofErr w:type="spellStart"/>
      <w:r w:rsidR="00964D98" w:rsidRPr="00D672E7">
        <w:rPr>
          <w:rFonts w:asciiTheme="minorHAnsi" w:hAnsiTheme="minorHAnsi" w:cstheme="minorHAnsi"/>
          <w:bCs/>
          <w:lang w:eastAsia="cs-CZ"/>
        </w:rPr>
        <w:t>Power</w:t>
      </w:r>
      <w:proofErr w:type="spellEnd"/>
      <w:r w:rsidR="00964D98" w:rsidRPr="00D672E7">
        <w:rPr>
          <w:rFonts w:asciiTheme="minorHAnsi" w:hAnsiTheme="minorHAnsi" w:cstheme="minorHAnsi"/>
          <w:bCs/>
          <w:lang w:eastAsia="cs-CZ"/>
        </w:rPr>
        <w:t xml:space="preserve"> </w:t>
      </w:r>
      <w:proofErr w:type="spellStart"/>
      <w:r w:rsidR="00964D98" w:rsidRPr="00D672E7">
        <w:rPr>
          <w:rFonts w:asciiTheme="minorHAnsi" w:hAnsiTheme="minorHAnsi" w:cstheme="minorHAnsi"/>
          <w:bCs/>
          <w:lang w:eastAsia="cs-CZ"/>
        </w:rPr>
        <w:t>Apps</w:t>
      </w:r>
      <w:proofErr w:type="spellEnd"/>
      <w:r w:rsidR="00964D98" w:rsidRPr="00D672E7">
        <w:rPr>
          <w:rFonts w:asciiTheme="minorHAnsi" w:hAnsiTheme="minorHAnsi" w:cstheme="minorHAnsi"/>
          <w:bCs/>
          <w:lang w:eastAsia="cs-CZ"/>
        </w:rPr>
        <w:t xml:space="preserve"> a </w:t>
      </w:r>
      <w:proofErr w:type="spellStart"/>
      <w:r w:rsidR="00964D98" w:rsidRPr="00D672E7">
        <w:rPr>
          <w:rFonts w:asciiTheme="minorHAnsi" w:hAnsiTheme="minorHAnsi" w:cstheme="minorHAnsi"/>
          <w:bCs/>
          <w:lang w:eastAsia="cs-CZ"/>
        </w:rPr>
        <w:t>Power</w:t>
      </w:r>
      <w:proofErr w:type="spellEnd"/>
      <w:r w:rsidR="00964D98" w:rsidRPr="00D672E7">
        <w:rPr>
          <w:rFonts w:asciiTheme="minorHAnsi" w:hAnsiTheme="minorHAnsi" w:cstheme="minorHAnsi"/>
          <w:bCs/>
          <w:lang w:eastAsia="cs-CZ"/>
        </w:rPr>
        <w:t xml:space="preserve"> Automate</w:t>
      </w:r>
      <w:r w:rsidRPr="00D672E7">
        <w:rPr>
          <w:rFonts w:asciiTheme="minorHAnsi" w:hAnsiTheme="minorHAnsi" w:cstheme="minorHAnsi"/>
          <w:bCs/>
          <w:lang w:eastAsia="cs-CZ"/>
        </w:rPr>
        <w:t xml:space="preserve">. </w:t>
      </w:r>
      <w:r w:rsidR="00722612" w:rsidRPr="00D672E7">
        <w:rPr>
          <w:rFonts w:asciiTheme="minorHAnsi" w:hAnsiTheme="minorHAnsi" w:cstheme="minorHAnsi"/>
          <w:bCs/>
          <w:lang w:eastAsia="cs-CZ"/>
        </w:rPr>
        <w:br/>
        <w:t xml:space="preserve">Rozalie </w:t>
      </w:r>
      <w:proofErr w:type="spellStart"/>
      <w:r w:rsidR="00722612" w:rsidRPr="00D672E7">
        <w:rPr>
          <w:rFonts w:asciiTheme="minorHAnsi" w:hAnsiTheme="minorHAnsi" w:cstheme="minorHAnsi"/>
          <w:bCs/>
          <w:lang w:eastAsia="cs-CZ"/>
        </w:rPr>
        <w:t>Rakašová</w:t>
      </w:r>
      <w:proofErr w:type="spellEnd"/>
      <w:r w:rsidR="00722612" w:rsidRPr="00D672E7">
        <w:rPr>
          <w:rFonts w:asciiTheme="minorHAnsi" w:hAnsiTheme="minorHAnsi" w:cstheme="minorHAnsi"/>
          <w:bCs/>
          <w:lang w:eastAsia="cs-CZ"/>
        </w:rPr>
        <w:t xml:space="preserve"> a Tomáš Zelinka v přednášce Direct </w:t>
      </w:r>
      <w:proofErr w:type="spellStart"/>
      <w:r w:rsidR="00722612" w:rsidRPr="00D672E7">
        <w:rPr>
          <w:rFonts w:asciiTheme="minorHAnsi" w:hAnsiTheme="minorHAnsi" w:cstheme="minorHAnsi"/>
          <w:bCs/>
          <w:lang w:eastAsia="cs-CZ"/>
        </w:rPr>
        <w:t>Lake</w:t>
      </w:r>
      <w:proofErr w:type="spellEnd"/>
      <w:r w:rsidR="00722612" w:rsidRPr="00D672E7">
        <w:rPr>
          <w:rFonts w:asciiTheme="minorHAnsi" w:hAnsiTheme="minorHAnsi" w:cstheme="minorHAnsi"/>
          <w:bCs/>
          <w:lang w:eastAsia="cs-CZ"/>
        </w:rPr>
        <w:t xml:space="preserve"> </w:t>
      </w:r>
      <w:r w:rsidR="00244729" w:rsidRPr="00D672E7">
        <w:rPr>
          <w:rFonts w:asciiTheme="minorHAnsi" w:hAnsiTheme="minorHAnsi" w:cstheme="minorHAnsi"/>
          <w:bCs/>
          <w:lang w:eastAsia="cs-CZ"/>
        </w:rPr>
        <w:t xml:space="preserve">budou mluvit o tom, že s příchodem Microsoft </w:t>
      </w:r>
      <w:proofErr w:type="spellStart"/>
      <w:r w:rsidR="00244729" w:rsidRPr="00D672E7">
        <w:rPr>
          <w:rFonts w:asciiTheme="minorHAnsi" w:hAnsiTheme="minorHAnsi" w:cstheme="minorHAnsi"/>
          <w:bCs/>
          <w:lang w:eastAsia="cs-CZ"/>
        </w:rPr>
        <w:t>Fabric</w:t>
      </w:r>
      <w:proofErr w:type="spellEnd"/>
      <w:r w:rsidR="00244729" w:rsidRPr="00D672E7">
        <w:rPr>
          <w:rFonts w:asciiTheme="minorHAnsi" w:hAnsiTheme="minorHAnsi" w:cstheme="minorHAnsi"/>
          <w:bCs/>
          <w:lang w:eastAsia="cs-CZ"/>
        </w:rPr>
        <w:t xml:space="preserve"> se volba ještě rozrostla o nový další režim s názvem Direct </w:t>
      </w:r>
      <w:proofErr w:type="spellStart"/>
      <w:r w:rsidR="00244729" w:rsidRPr="00D672E7">
        <w:rPr>
          <w:rFonts w:asciiTheme="minorHAnsi" w:hAnsiTheme="minorHAnsi" w:cstheme="minorHAnsi"/>
          <w:bCs/>
          <w:lang w:eastAsia="cs-CZ"/>
        </w:rPr>
        <w:t>Lake</w:t>
      </w:r>
      <w:proofErr w:type="spellEnd"/>
      <w:r w:rsidR="00244729" w:rsidRPr="00D672E7">
        <w:rPr>
          <w:rFonts w:asciiTheme="minorHAnsi" w:hAnsiTheme="minorHAnsi" w:cstheme="minorHAnsi"/>
          <w:bCs/>
          <w:lang w:eastAsia="cs-CZ"/>
        </w:rPr>
        <w:t>.</w:t>
      </w:r>
    </w:p>
    <w:p w14:paraId="7A5CB725" w14:textId="7EDCD419" w:rsidR="00FB7A8D" w:rsidRPr="00D672E7" w:rsidRDefault="00616A52" w:rsidP="004B1B7E">
      <w:pPr>
        <w:tabs>
          <w:tab w:val="left" w:pos="750"/>
          <w:tab w:val="left" w:pos="6180"/>
        </w:tabs>
        <w:rPr>
          <w:rFonts w:asciiTheme="minorHAnsi" w:hAnsiTheme="minorHAnsi" w:cstheme="minorHAnsi"/>
          <w:lang w:eastAsia="cs-CZ"/>
        </w:rPr>
      </w:pPr>
      <w:proofErr w:type="spellStart"/>
      <w:r w:rsidRPr="00D672E7">
        <w:rPr>
          <w:rFonts w:asciiTheme="minorHAnsi" w:hAnsiTheme="minorHAnsi" w:cstheme="minorHAnsi"/>
          <w:bCs/>
          <w:lang w:eastAsia="cs-CZ"/>
        </w:rPr>
        <w:t>Power</w:t>
      </w:r>
      <w:proofErr w:type="spellEnd"/>
      <w:r w:rsidRPr="00D672E7">
        <w:rPr>
          <w:rFonts w:asciiTheme="minorHAnsi" w:hAnsiTheme="minorHAnsi" w:cstheme="minorHAnsi"/>
          <w:bCs/>
          <w:lang w:eastAsia="cs-CZ"/>
        </w:rPr>
        <w:t xml:space="preserve"> BI </w:t>
      </w:r>
      <w:proofErr w:type="spellStart"/>
      <w:r w:rsidRPr="00D672E7">
        <w:rPr>
          <w:rFonts w:asciiTheme="minorHAnsi" w:hAnsiTheme="minorHAnsi" w:cstheme="minorHAnsi"/>
          <w:bCs/>
          <w:lang w:eastAsia="cs-CZ"/>
        </w:rPr>
        <w:t>Day</w:t>
      </w:r>
      <w:proofErr w:type="spellEnd"/>
      <w:r w:rsidR="00D932FB" w:rsidRPr="00D672E7">
        <w:rPr>
          <w:rFonts w:asciiTheme="minorHAnsi" w:hAnsiTheme="minorHAnsi" w:cstheme="minorHAnsi"/>
          <w:bCs/>
          <w:lang w:eastAsia="cs-CZ"/>
        </w:rPr>
        <w:t xml:space="preserve"> proběhne</w:t>
      </w:r>
      <w:r w:rsidRPr="00D672E7">
        <w:rPr>
          <w:rFonts w:asciiTheme="minorHAnsi" w:hAnsiTheme="minorHAnsi" w:cstheme="minorHAnsi"/>
          <w:bCs/>
          <w:lang w:eastAsia="cs-CZ"/>
        </w:rPr>
        <w:t xml:space="preserve"> hybridně</w:t>
      </w:r>
      <w:r w:rsidR="00D932FB" w:rsidRPr="00D672E7">
        <w:rPr>
          <w:rFonts w:asciiTheme="minorHAnsi" w:hAnsiTheme="minorHAnsi" w:cstheme="minorHAnsi"/>
          <w:bCs/>
          <w:lang w:eastAsia="cs-CZ"/>
        </w:rPr>
        <w:t xml:space="preserve"> </w:t>
      </w:r>
      <w:r w:rsidR="009E5F9F" w:rsidRPr="00D672E7">
        <w:rPr>
          <w:rFonts w:asciiTheme="minorHAnsi" w:hAnsiTheme="minorHAnsi" w:cstheme="minorHAnsi"/>
          <w:bCs/>
          <w:lang w:eastAsia="cs-CZ"/>
        </w:rPr>
        <w:t>20</w:t>
      </w:r>
      <w:r w:rsidR="002F0F2A" w:rsidRPr="00D672E7">
        <w:rPr>
          <w:rFonts w:asciiTheme="minorHAnsi" w:hAnsiTheme="minorHAnsi" w:cstheme="minorHAnsi"/>
          <w:bCs/>
          <w:lang w:eastAsia="cs-CZ"/>
        </w:rPr>
        <w:t xml:space="preserve">. </w:t>
      </w:r>
      <w:r w:rsidR="009E5F9F" w:rsidRPr="00D672E7">
        <w:rPr>
          <w:rFonts w:asciiTheme="minorHAnsi" w:hAnsiTheme="minorHAnsi" w:cstheme="minorHAnsi"/>
          <w:bCs/>
          <w:lang w:eastAsia="cs-CZ"/>
        </w:rPr>
        <w:t>března</w:t>
      </w:r>
      <w:r w:rsidRPr="00D672E7">
        <w:rPr>
          <w:rFonts w:asciiTheme="minorHAnsi" w:hAnsiTheme="minorHAnsi" w:cstheme="minorHAnsi"/>
          <w:bCs/>
          <w:lang w:eastAsia="cs-CZ"/>
        </w:rPr>
        <w:t>.</w:t>
      </w:r>
      <w:r w:rsidR="002F0F2A" w:rsidRPr="00D672E7">
        <w:rPr>
          <w:rFonts w:asciiTheme="minorHAnsi" w:hAnsiTheme="minorHAnsi" w:cstheme="minorHAnsi"/>
          <w:bCs/>
          <w:lang w:eastAsia="cs-CZ"/>
        </w:rPr>
        <w:t xml:space="preserve"> Živě se uskuteční v</w:t>
      </w:r>
      <w:r w:rsidR="00833194" w:rsidRPr="00D672E7">
        <w:rPr>
          <w:rFonts w:asciiTheme="minorHAnsi" w:hAnsiTheme="minorHAnsi" w:cstheme="minorHAnsi"/>
          <w:bCs/>
          <w:lang w:eastAsia="cs-CZ"/>
        </w:rPr>
        <w:t xml:space="preserve"> budově </w:t>
      </w:r>
      <w:r w:rsidR="00FB7A8D" w:rsidRPr="00D672E7">
        <w:rPr>
          <w:rFonts w:asciiTheme="minorHAnsi" w:hAnsiTheme="minorHAnsi" w:cstheme="minorHAnsi"/>
          <w:bCs/>
          <w:lang w:eastAsia="cs-CZ"/>
        </w:rPr>
        <w:t xml:space="preserve">společnosti </w:t>
      </w:r>
      <w:r w:rsidR="00846CF3" w:rsidRPr="00D672E7">
        <w:rPr>
          <w:rFonts w:asciiTheme="minorHAnsi" w:hAnsiTheme="minorHAnsi" w:cstheme="minorHAnsi"/>
          <w:lang w:eastAsia="cs-CZ"/>
        </w:rPr>
        <w:t>Microsoft</w:t>
      </w:r>
      <w:r w:rsidR="009F721F" w:rsidRPr="00D672E7">
        <w:rPr>
          <w:rFonts w:asciiTheme="minorHAnsi" w:hAnsiTheme="minorHAnsi" w:cstheme="minorHAnsi"/>
          <w:lang w:eastAsia="cs-CZ"/>
        </w:rPr>
        <w:t xml:space="preserve"> </w:t>
      </w:r>
      <w:r w:rsidR="00FB7A8D" w:rsidRPr="00D672E7">
        <w:rPr>
          <w:rFonts w:asciiTheme="minorHAnsi" w:hAnsiTheme="minorHAnsi" w:cstheme="minorHAnsi"/>
          <w:lang w:eastAsia="cs-CZ"/>
        </w:rPr>
        <w:t>v</w:t>
      </w:r>
      <w:r w:rsidR="009F721F" w:rsidRPr="00D672E7">
        <w:rPr>
          <w:rFonts w:asciiTheme="minorHAnsi" w:hAnsiTheme="minorHAnsi" w:cstheme="minorHAnsi"/>
          <w:lang w:eastAsia="cs-CZ"/>
        </w:rPr>
        <w:t> Praze 4</w:t>
      </w:r>
      <w:r w:rsidR="00406CEB" w:rsidRPr="00D672E7">
        <w:rPr>
          <w:rFonts w:asciiTheme="minorHAnsi" w:hAnsiTheme="minorHAnsi" w:cstheme="minorHAnsi"/>
          <w:lang w:eastAsia="cs-CZ"/>
        </w:rPr>
        <w:t xml:space="preserve"> (Vyskočilova 1561/</w:t>
      </w:r>
      <w:proofErr w:type="gramStart"/>
      <w:r w:rsidR="00406CEB" w:rsidRPr="00D672E7">
        <w:rPr>
          <w:rFonts w:asciiTheme="minorHAnsi" w:hAnsiTheme="minorHAnsi" w:cstheme="minorHAnsi"/>
          <w:lang w:eastAsia="cs-CZ"/>
        </w:rPr>
        <w:t>4a</w:t>
      </w:r>
      <w:proofErr w:type="gramEnd"/>
      <w:r w:rsidR="00406CEB" w:rsidRPr="00D672E7">
        <w:rPr>
          <w:rFonts w:asciiTheme="minorHAnsi" w:hAnsiTheme="minorHAnsi" w:cstheme="minorHAnsi"/>
          <w:lang w:eastAsia="cs-CZ"/>
        </w:rPr>
        <w:t>)</w:t>
      </w:r>
      <w:r w:rsidR="00833194" w:rsidRPr="00D672E7">
        <w:rPr>
          <w:rFonts w:asciiTheme="minorHAnsi" w:hAnsiTheme="minorHAnsi" w:cstheme="minorHAnsi"/>
          <w:lang w:eastAsia="cs-CZ"/>
        </w:rPr>
        <w:t xml:space="preserve">. </w:t>
      </w:r>
      <w:r w:rsidR="00FB7A8D" w:rsidRPr="00D672E7">
        <w:rPr>
          <w:rFonts w:asciiTheme="minorHAnsi" w:hAnsiTheme="minorHAnsi" w:cstheme="minorHAnsi"/>
          <w:lang w:eastAsia="cs-CZ"/>
        </w:rPr>
        <w:t xml:space="preserve">Online stream proběhne skrze </w:t>
      </w:r>
      <w:proofErr w:type="spellStart"/>
      <w:r w:rsidR="00FB7A8D" w:rsidRPr="00D672E7">
        <w:rPr>
          <w:rFonts w:asciiTheme="minorHAnsi" w:hAnsiTheme="minorHAnsi" w:cstheme="minorHAnsi"/>
          <w:lang w:eastAsia="cs-CZ"/>
        </w:rPr>
        <w:t>customizovanou</w:t>
      </w:r>
      <w:proofErr w:type="spellEnd"/>
      <w:r w:rsidR="00FB7A8D" w:rsidRPr="00D672E7">
        <w:rPr>
          <w:rFonts w:asciiTheme="minorHAnsi" w:hAnsiTheme="minorHAnsi" w:cstheme="minorHAnsi"/>
          <w:lang w:eastAsia="cs-CZ"/>
        </w:rPr>
        <w:t xml:space="preserve"> aplikaci s možností kladení otázek. </w:t>
      </w:r>
      <w:r w:rsidR="00722612" w:rsidRPr="00D672E7">
        <w:rPr>
          <w:rFonts w:asciiTheme="minorHAnsi" w:hAnsiTheme="minorHAnsi" w:cstheme="minorHAnsi"/>
          <w:lang w:eastAsia="cs-CZ"/>
        </w:rPr>
        <w:t xml:space="preserve">Partnerem letošního ročníku jsou Data </w:t>
      </w:r>
      <w:proofErr w:type="spellStart"/>
      <w:r w:rsidR="00722612" w:rsidRPr="00D672E7">
        <w:rPr>
          <w:rFonts w:asciiTheme="minorHAnsi" w:hAnsiTheme="minorHAnsi" w:cstheme="minorHAnsi"/>
          <w:lang w:eastAsia="cs-CZ"/>
        </w:rPr>
        <w:t>Brothers</w:t>
      </w:r>
      <w:proofErr w:type="spellEnd"/>
      <w:r w:rsidR="00722612" w:rsidRPr="00D672E7">
        <w:rPr>
          <w:rFonts w:asciiTheme="minorHAnsi" w:hAnsiTheme="minorHAnsi" w:cstheme="minorHAnsi"/>
          <w:lang w:eastAsia="cs-CZ"/>
        </w:rPr>
        <w:t>.</w:t>
      </w:r>
    </w:p>
    <w:p w14:paraId="554DA196" w14:textId="0906B5E7" w:rsidR="00D932FB" w:rsidRPr="00D672E7" w:rsidRDefault="00833194" w:rsidP="004B1B7E">
      <w:pPr>
        <w:tabs>
          <w:tab w:val="left" w:pos="750"/>
          <w:tab w:val="left" w:pos="6180"/>
        </w:tabs>
        <w:rPr>
          <w:rFonts w:asciiTheme="minorHAnsi" w:hAnsiTheme="minorHAnsi" w:cstheme="minorHAnsi"/>
          <w:lang w:eastAsia="cs-CZ"/>
        </w:rPr>
      </w:pPr>
      <w:r w:rsidRPr="00D672E7">
        <w:rPr>
          <w:rFonts w:asciiTheme="minorHAnsi" w:hAnsiTheme="minorHAnsi" w:cstheme="minorHAnsi"/>
          <w:lang w:eastAsia="cs-CZ"/>
        </w:rPr>
        <w:t xml:space="preserve">Kromě poslechu </w:t>
      </w:r>
      <w:r w:rsidR="002F0F2A" w:rsidRPr="00D672E7">
        <w:rPr>
          <w:rFonts w:asciiTheme="minorHAnsi" w:hAnsiTheme="minorHAnsi" w:cstheme="minorHAnsi"/>
          <w:lang w:eastAsia="cs-CZ"/>
        </w:rPr>
        <w:t>přednášek</w:t>
      </w:r>
      <w:r w:rsidRPr="00D672E7">
        <w:rPr>
          <w:rFonts w:asciiTheme="minorHAnsi" w:hAnsiTheme="minorHAnsi" w:cstheme="minorHAnsi"/>
          <w:lang w:eastAsia="cs-CZ"/>
        </w:rPr>
        <w:t xml:space="preserve"> budou mít účastníci prostor</w:t>
      </w:r>
      <w:r w:rsidR="002F0F2A" w:rsidRPr="00D672E7">
        <w:rPr>
          <w:rFonts w:asciiTheme="minorHAnsi" w:hAnsiTheme="minorHAnsi" w:cstheme="minorHAnsi"/>
          <w:lang w:eastAsia="cs-CZ"/>
        </w:rPr>
        <w:t xml:space="preserve"> živě</w:t>
      </w:r>
      <w:r w:rsidR="00FB7A8D" w:rsidRPr="00D672E7">
        <w:rPr>
          <w:rFonts w:asciiTheme="minorHAnsi" w:hAnsiTheme="minorHAnsi" w:cstheme="minorHAnsi"/>
          <w:lang w:eastAsia="cs-CZ"/>
        </w:rPr>
        <w:t xml:space="preserve"> </w:t>
      </w:r>
      <w:r w:rsidR="002F0F2A" w:rsidRPr="00D672E7">
        <w:rPr>
          <w:rFonts w:asciiTheme="minorHAnsi" w:hAnsiTheme="minorHAnsi" w:cstheme="minorHAnsi"/>
          <w:lang w:eastAsia="cs-CZ"/>
        </w:rPr>
        <w:t xml:space="preserve">diskutovat se všemi </w:t>
      </w:r>
      <w:r w:rsidR="00AD357A" w:rsidRPr="00D672E7">
        <w:rPr>
          <w:rFonts w:asciiTheme="minorHAnsi" w:hAnsiTheme="minorHAnsi" w:cstheme="minorHAnsi"/>
          <w:lang w:eastAsia="cs-CZ"/>
        </w:rPr>
        <w:t xml:space="preserve">zúčastněnými odborníky i </w:t>
      </w:r>
      <w:r w:rsidRPr="00D672E7">
        <w:rPr>
          <w:rFonts w:asciiTheme="minorHAnsi" w:hAnsiTheme="minorHAnsi" w:cstheme="minorHAnsi"/>
          <w:lang w:eastAsia="cs-CZ"/>
        </w:rPr>
        <w:t xml:space="preserve">dalšími </w:t>
      </w:r>
      <w:r w:rsidR="00AD357A" w:rsidRPr="00D672E7">
        <w:rPr>
          <w:rFonts w:asciiTheme="minorHAnsi" w:hAnsiTheme="minorHAnsi" w:cstheme="minorHAnsi"/>
          <w:lang w:eastAsia="cs-CZ"/>
        </w:rPr>
        <w:t xml:space="preserve">kolegy z oboru. </w:t>
      </w:r>
      <w:r w:rsidR="00F734FF" w:rsidRPr="00D672E7">
        <w:rPr>
          <w:rFonts w:asciiTheme="minorHAnsi" w:hAnsiTheme="minorHAnsi" w:cstheme="minorHAnsi"/>
          <w:lang w:eastAsia="cs-CZ"/>
        </w:rPr>
        <w:t xml:space="preserve">Na závěr konference proběhne jako bonus pouze pro </w:t>
      </w:r>
      <w:r w:rsidR="00F734FF" w:rsidRPr="00D672E7">
        <w:rPr>
          <w:rFonts w:asciiTheme="minorHAnsi" w:hAnsiTheme="minorHAnsi" w:cstheme="minorHAnsi"/>
          <w:lang w:eastAsia="cs-CZ"/>
        </w:rPr>
        <w:lastRenderedPageBreak/>
        <w:t xml:space="preserve">držitele fyzické vstupenky panelová diskuze s přednášejícími o zajímavých a aktuálních tématech z oblasti </w:t>
      </w:r>
      <w:proofErr w:type="spellStart"/>
      <w:r w:rsidR="00F734FF" w:rsidRPr="00D672E7">
        <w:rPr>
          <w:rFonts w:asciiTheme="minorHAnsi" w:hAnsiTheme="minorHAnsi" w:cstheme="minorHAnsi"/>
          <w:lang w:eastAsia="cs-CZ"/>
        </w:rPr>
        <w:t>Power</w:t>
      </w:r>
      <w:proofErr w:type="spellEnd"/>
      <w:r w:rsidR="00F734FF" w:rsidRPr="00D672E7">
        <w:rPr>
          <w:rFonts w:asciiTheme="minorHAnsi" w:hAnsiTheme="minorHAnsi" w:cstheme="minorHAnsi"/>
          <w:lang w:eastAsia="cs-CZ"/>
        </w:rPr>
        <w:t xml:space="preserve"> BI. </w:t>
      </w:r>
      <w:r w:rsidRPr="00D672E7">
        <w:rPr>
          <w:rFonts w:asciiTheme="minorHAnsi" w:hAnsiTheme="minorHAnsi" w:cstheme="minorHAnsi"/>
          <w:lang w:eastAsia="cs-CZ"/>
        </w:rPr>
        <w:t>Všichni ú</w:t>
      </w:r>
      <w:r w:rsidR="009F721F" w:rsidRPr="00D672E7">
        <w:rPr>
          <w:rFonts w:asciiTheme="minorHAnsi" w:hAnsiTheme="minorHAnsi" w:cstheme="minorHAnsi"/>
          <w:lang w:eastAsia="cs-CZ"/>
        </w:rPr>
        <w:t>častníci budou mít také možnost</w:t>
      </w:r>
      <w:r w:rsidR="00AD357A" w:rsidRPr="00D672E7">
        <w:rPr>
          <w:rFonts w:asciiTheme="minorHAnsi" w:hAnsiTheme="minorHAnsi" w:cstheme="minorHAnsi"/>
          <w:lang w:eastAsia="cs-CZ"/>
        </w:rPr>
        <w:t xml:space="preserve"> využít </w:t>
      </w:r>
      <w:r w:rsidR="00A805CA" w:rsidRPr="00D672E7">
        <w:rPr>
          <w:rFonts w:asciiTheme="minorHAnsi" w:hAnsiTheme="minorHAnsi" w:cstheme="minorHAnsi"/>
          <w:lang w:eastAsia="cs-CZ"/>
        </w:rPr>
        <w:t>10</w:t>
      </w:r>
      <w:r w:rsidR="00AD357A" w:rsidRPr="00D672E7">
        <w:rPr>
          <w:rFonts w:asciiTheme="minorHAnsi" w:hAnsiTheme="minorHAnsi" w:cstheme="minorHAnsi"/>
          <w:lang w:eastAsia="cs-CZ"/>
        </w:rPr>
        <w:t>denní přístup do archivu přednášek</w:t>
      </w:r>
      <w:r w:rsidR="009E5F9F" w:rsidRPr="00D672E7">
        <w:rPr>
          <w:rFonts w:asciiTheme="minorHAnsi" w:hAnsiTheme="minorHAnsi" w:cstheme="minorHAnsi"/>
          <w:lang w:eastAsia="cs-CZ"/>
        </w:rPr>
        <w:t>.</w:t>
      </w:r>
    </w:p>
    <w:p w14:paraId="20F7BBDE" w14:textId="792F5248" w:rsidR="005C0212" w:rsidRPr="00D672E7" w:rsidRDefault="00EA058B" w:rsidP="005C0212">
      <w:pPr>
        <w:tabs>
          <w:tab w:val="left" w:pos="750"/>
          <w:tab w:val="left" w:pos="6180"/>
        </w:tabs>
        <w:rPr>
          <w:rFonts w:asciiTheme="minorHAnsi" w:hAnsiTheme="minorHAnsi" w:cstheme="minorHAnsi"/>
          <w:lang w:eastAsia="cs-CZ"/>
        </w:rPr>
      </w:pPr>
      <w:r w:rsidRPr="00D672E7">
        <w:rPr>
          <w:rFonts w:asciiTheme="minorHAnsi" w:hAnsiTheme="minorHAnsi" w:cstheme="minorHAnsi"/>
          <w:lang w:eastAsia="cs-CZ"/>
        </w:rPr>
        <w:t xml:space="preserve">Další informace najdete na </w:t>
      </w:r>
      <w:hyperlink r:id="rId8" w:history="1">
        <w:r w:rsidRPr="00D672E7">
          <w:rPr>
            <w:rStyle w:val="Hypertextovodkaz"/>
            <w:rFonts w:asciiTheme="minorHAnsi" w:hAnsiTheme="minorHAnsi" w:cstheme="minorHAnsi"/>
            <w:lang w:eastAsia="cs-CZ"/>
          </w:rPr>
          <w:t>https://www.powerbiday.cz/</w:t>
        </w:r>
      </w:hyperlink>
      <w:r w:rsidRPr="00D672E7">
        <w:rPr>
          <w:rFonts w:asciiTheme="minorHAnsi" w:hAnsiTheme="minorHAnsi" w:cstheme="minorHAnsi"/>
          <w:lang w:eastAsia="cs-CZ"/>
        </w:rPr>
        <w:t>.</w:t>
      </w:r>
    </w:p>
    <w:p w14:paraId="1DFF7BF1" w14:textId="6D5FF53A" w:rsidR="00E3533C" w:rsidRPr="00D672E7" w:rsidRDefault="00E3533C" w:rsidP="005C0212">
      <w:pPr>
        <w:tabs>
          <w:tab w:val="left" w:pos="750"/>
          <w:tab w:val="left" w:pos="6180"/>
        </w:tabs>
        <w:rPr>
          <w:rFonts w:asciiTheme="minorHAnsi" w:hAnsiTheme="minorHAnsi" w:cstheme="minorHAnsi"/>
          <w:sz w:val="20"/>
          <w:szCs w:val="20"/>
          <w:u w:val="single"/>
          <w:lang w:eastAsia="cs-CZ"/>
        </w:rPr>
      </w:pPr>
      <w:r w:rsidRPr="00D672E7">
        <w:rPr>
          <w:rFonts w:asciiTheme="minorHAnsi" w:hAnsiTheme="minorHAnsi" w:cstheme="minorHAnsi"/>
          <w:sz w:val="20"/>
          <w:szCs w:val="20"/>
          <w:u w:val="single"/>
          <w:lang w:eastAsia="cs-CZ"/>
        </w:rPr>
        <w:t>O společnosti GOPAS, a. s.</w:t>
      </w:r>
    </w:p>
    <w:p w14:paraId="6D42857E" w14:textId="77777777" w:rsidR="008E5867" w:rsidRPr="00D672E7" w:rsidRDefault="00E3533C" w:rsidP="00A52C83">
      <w:pPr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  <w:lang w:eastAsia="cs-CZ"/>
        </w:rPr>
      </w:pPr>
      <w:r w:rsidRPr="00D672E7">
        <w:rPr>
          <w:rFonts w:asciiTheme="minorHAnsi" w:hAnsiTheme="minorHAnsi" w:cstheme="minorHAnsi"/>
          <w:sz w:val="20"/>
          <w:szCs w:val="20"/>
          <w:lang w:eastAsia="cs-CZ"/>
        </w:rPr>
        <w:t>Počítačová škola GOPAS je největším poskytovatelem školení v oblasti informačních technologií na českém i slovenském trhu. Ročně absolvuje odborné kurzy téměř 30 tisíc studentů, z nichž většinu tvoří specialisté IT. I přesto, že působí na poměrně malém trhu, patří GOPAS k jedněm z největších poskytovatelů IT školení v Evropě.</w:t>
      </w:r>
    </w:p>
    <w:p w14:paraId="2C0834C7" w14:textId="77777777" w:rsidR="000B4AA7" w:rsidRPr="00D672E7" w:rsidRDefault="00000000" w:rsidP="00A52C83">
      <w:pPr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  <w:lang w:eastAsia="cs-CZ"/>
        </w:rPr>
      </w:pPr>
      <w:hyperlink r:id="rId9" w:history="1">
        <w:r w:rsidR="000B4AA7" w:rsidRPr="00D672E7">
          <w:rPr>
            <w:rStyle w:val="Hypertextovodkaz"/>
            <w:rFonts w:asciiTheme="minorHAnsi" w:hAnsiTheme="minorHAnsi" w:cstheme="minorHAnsi"/>
            <w:sz w:val="20"/>
            <w:szCs w:val="20"/>
            <w:lang w:eastAsia="cs-CZ"/>
          </w:rPr>
          <w:t>Gopas.cz</w:t>
        </w:r>
      </w:hyperlink>
      <w:r w:rsidR="000B4AA7" w:rsidRPr="00D672E7">
        <w:rPr>
          <w:rFonts w:asciiTheme="minorHAnsi" w:hAnsiTheme="minorHAnsi" w:cstheme="minorHAnsi"/>
          <w:sz w:val="20"/>
          <w:szCs w:val="20"/>
          <w:lang w:eastAsia="cs-CZ"/>
        </w:rPr>
        <w:t xml:space="preserve"> </w:t>
      </w:r>
    </w:p>
    <w:sectPr w:rsidR="000B4AA7" w:rsidRPr="00D672E7" w:rsidSect="00F32BC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93D56" w14:textId="77777777" w:rsidR="00F32BC1" w:rsidRDefault="00F32BC1">
      <w:r>
        <w:separator/>
      </w:r>
    </w:p>
  </w:endnote>
  <w:endnote w:type="continuationSeparator" w:id="0">
    <w:p w14:paraId="0B0FDA41" w14:textId="77777777" w:rsidR="00F32BC1" w:rsidRDefault="00F32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F9A1B" w14:textId="77777777" w:rsidR="00FD1130" w:rsidRDefault="00FD113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2B038" w14:textId="77777777" w:rsidR="00FD1130" w:rsidRDefault="00FD1130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A293A" w14:textId="77777777" w:rsidR="00FD1130" w:rsidRDefault="00FD113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5458E2" w14:textId="77777777" w:rsidR="00F32BC1" w:rsidRDefault="00F32BC1">
      <w:r>
        <w:separator/>
      </w:r>
    </w:p>
  </w:footnote>
  <w:footnote w:type="continuationSeparator" w:id="0">
    <w:p w14:paraId="21F7518B" w14:textId="77777777" w:rsidR="00F32BC1" w:rsidRDefault="00F32B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9B9F5" w14:textId="77777777" w:rsidR="00FD1130" w:rsidRDefault="00FD113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0181A" w14:textId="77777777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  <w:r w:rsidR="002A4B23">
      <w:t xml:space="preserve">Tisková </w:t>
    </w:r>
    <w:r>
      <w:t>zpráva</w:t>
    </w:r>
  </w:p>
  <w:p w14:paraId="07799004" w14:textId="77777777" w:rsidR="002A4B23" w:rsidRDefault="00FD1130">
    <w:pPr>
      <w:pStyle w:val="Zhlav"/>
    </w:pPr>
    <w:r>
      <w:rPr>
        <w:noProof/>
        <w:lang w:eastAsia="cs-CZ"/>
      </w:rPr>
      <w:drawing>
        <wp:inline distT="0" distB="0" distL="0" distR="0" wp14:anchorId="598E6FD0" wp14:editId="48647327">
          <wp:extent cx="1565275" cy="363220"/>
          <wp:effectExtent l="0" t="0" r="0" b="0"/>
          <wp:docPr id="4" name="obrázek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5275" cy="363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48520" w14:textId="77777777" w:rsidR="00FD1130" w:rsidRDefault="00FD113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1965037">
    <w:abstractNumId w:val="1"/>
  </w:num>
  <w:num w:numId="2" w16cid:durableId="1456873747">
    <w:abstractNumId w:val="14"/>
  </w:num>
  <w:num w:numId="3" w16cid:durableId="851257371">
    <w:abstractNumId w:val="7"/>
  </w:num>
  <w:num w:numId="4" w16cid:durableId="987906184">
    <w:abstractNumId w:val="2"/>
  </w:num>
  <w:num w:numId="5" w16cid:durableId="6862506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7090482">
    <w:abstractNumId w:val="6"/>
  </w:num>
  <w:num w:numId="7" w16cid:durableId="1451360627">
    <w:abstractNumId w:val="9"/>
  </w:num>
  <w:num w:numId="8" w16cid:durableId="559168140">
    <w:abstractNumId w:val="3"/>
  </w:num>
  <w:num w:numId="9" w16cid:durableId="158467410">
    <w:abstractNumId w:val="4"/>
  </w:num>
  <w:num w:numId="10" w16cid:durableId="1269115596">
    <w:abstractNumId w:val="10"/>
  </w:num>
  <w:num w:numId="11" w16cid:durableId="283659182">
    <w:abstractNumId w:val="11"/>
  </w:num>
  <w:num w:numId="12" w16cid:durableId="1831945108">
    <w:abstractNumId w:val="8"/>
  </w:num>
  <w:num w:numId="13" w16cid:durableId="1858151221">
    <w:abstractNumId w:val="13"/>
  </w:num>
  <w:num w:numId="14" w16cid:durableId="2114474108">
    <w:abstractNumId w:val="15"/>
  </w:num>
  <w:num w:numId="15" w16cid:durableId="942692798">
    <w:abstractNumId w:val="5"/>
  </w:num>
  <w:num w:numId="16" w16cid:durableId="562372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F4F"/>
    <w:rsid w:val="000000A6"/>
    <w:rsid w:val="00004FA2"/>
    <w:rsid w:val="00011DE6"/>
    <w:rsid w:val="000215E5"/>
    <w:rsid w:val="00035785"/>
    <w:rsid w:val="00035EB3"/>
    <w:rsid w:val="00052826"/>
    <w:rsid w:val="0005385E"/>
    <w:rsid w:val="000606D5"/>
    <w:rsid w:val="000627E5"/>
    <w:rsid w:val="000641E1"/>
    <w:rsid w:val="00070464"/>
    <w:rsid w:val="00070D8D"/>
    <w:rsid w:val="00071708"/>
    <w:rsid w:val="0007604F"/>
    <w:rsid w:val="00082A6D"/>
    <w:rsid w:val="00083642"/>
    <w:rsid w:val="0008727D"/>
    <w:rsid w:val="00092D23"/>
    <w:rsid w:val="000A3C40"/>
    <w:rsid w:val="000B0B1F"/>
    <w:rsid w:val="000B451E"/>
    <w:rsid w:val="000B4AA7"/>
    <w:rsid w:val="000B672E"/>
    <w:rsid w:val="000D28A2"/>
    <w:rsid w:val="000D4C02"/>
    <w:rsid w:val="000D4D0E"/>
    <w:rsid w:val="000E1CE9"/>
    <w:rsid w:val="000E3D42"/>
    <w:rsid w:val="000F1852"/>
    <w:rsid w:val="000F347D"/>
    <w:rsid w:val="000F7F33"/>
    <w:rsid w:val="00101D9A"/>
    <w:rsid w:val="001031E5"/>
    <w:rsid w:val="00103211"/>
    <w:rsid w:val="00111C2F"/>
    <w:rsid w:val="001156CF"/>
    <w:rsid w:val="00116C78"/>
    <w:rsid w:val="00123595"/>
    <w:rsid w:val="0013069F"/>
    <w:rsid w:val="001315B7"/>
    <w:rsid w:val="001375AB"/>
    <w:rsid w:val="0014047E"/>
    <w:rsid w:val="0014049B"/>
    <w:rsid w:val="00157199"/>
    <w:rsid w:val="001625EB"/>
    <w:rsid w:val="001659AE"/>
    <w:rsid w:val="00170E1A"/>
    <w:rsid w:val="00173C04"/>
    <w:rsid w:val="00186822"/>
    <w:rsid w:val="001C0C2F"/>
    <w:rsid w:val="001C5CB7"/>
    <w:rsid w:val="001C5F56"/>
    <w:rsid w:val="001C77D0"/>
    <w:rsid w:val="001D10D8"/>
    <w:rsid w:val="001D7DC4"/>
    <w:rsid w:val="001D7EBD"/>
    <w:rsid w:val="001F12F9"/>
    <w:rsid w:val="001F3518"/>
    <w:rsid w:val="00200B55"/>
    <w:rsid w:val="0020489E"/>
    <w:rsid w:val="00216CC0"/>
    <w:rsid w:val="002207ED"/>
    <w:rsid w:val="00223A4C"/>
    <w:rsid w:val="00230A43"/>
    <w:rsid w:val="002345B6"/>
    <w:rsid w:val="00237FF4"/>
    <w:rsid w:val="00243B7B"/>
    <w:rsid w:val="00244698"/>
    <w:rsid w:val="00244729"/>
    <w:rsid w:val="00246F36"/>
    <w:rsid w:val="0025346B"/>
    <w:rsid w:val="00257BB1"/>
    <w:rsid w:val="00264247"/>
    <w:rsid w:val="0026662B"/>
    <w:rsid w:val="00281028"/>
    <w:rsid w:val="002833E5"/>
    <w:rsid w:val="00291112"/>
    <w:rsid w:val="00292BAF"/>
    <w:rsid w:val="00292E4C"/>
    <w:rsid w:val="00293B84"/>
    <w:rsid w:val="002942EA"/>
    <w:rsid w:val="00294882"/>
    <w:rsid w:val="00295D6D"/>
    <w:rsid w:val="002A25C6"/>
    <w:rsid w:val="002A3F1F"/>
    <w:rsid w:val="002A4B23"/>
    <w:rsid w:val="002A5F93"/>
    <w:rsid w:val="002A65D7"/>
    <w:rsid w:val="002B0BB3"/>
    <w:rsid w:val="002B40F2"/>
    <w:rsid w:val="002B4A04"/>
    <w:rsid w:val="002B705A"/>
    <w:rsid w:val="002C00C7"/>
    <w:rsid w:val="002D34F6"/>
    <w:rsid w:val="002D4F4F"/>
    <w:rsid w:val="002D64AC"/>
    <w:rsid w:val="002D7B17"/>
    <w:rsid w:val="002E23F1"/>
    <w:rsid w:val="002F0F2A"/>
    <w:rsid w:val="002F3894"/>
    <w:rsid w:val="003050A9"/>
    <w:rsid w:val="00310173"/>
    <w:rsid w:val="00310249"/>
    <w:rsid w:val="003132C5"/>
    <w:rsid w:val="00313DEC"/>
    <w:rsid w:val="0031521E"/>
    <w:rsid w:val="00316122"/>
    <w:rsid w:val="00320C73"/>
    <w:rsid w:val="003315A4"/>
    <w:rsid w:val="00332E36"/>
    <w:rsid w:val="00343147"/>
    <w:rsid w:val="00344669"/>
    <w:rsid w:val="0034644C"/>
    <w:rsid w:val="003518CD"/>
    <w:rsid w:val="00354B79"/>
    <w:rsid w:val="003614F0"/>
    <w:rsid w:val="00362CE5"/>
    <w:rsid w:val="003659FC"/>
    <w:rsid w:val="00371EBE"/>
    <w:rsid w:val="003747F2"/>
    <w:rsid w:val="00376D01"/>
    <w:rsid w:val="0038375C"/>
    <w:rsid w:val="00390B87"/>
    <w:rsid w:val="003A1EF4"/>
    <w:rsid w:val="003A5434"/>
    <w:rsid w:val="003A71AC"/>
    <w:rsid w:val="003B14B3"/>
    <w:rsid w:val="003C16CE"/>
    <w:rsid w:val="003C4E30"/>
    <w:rsid w:val="003D6342"/>
    <w:rsid w:val="003D7511"/>
    <w:rsid w:val="003E3502"/>
    <w:rsid w:val="003E38E3"/>
    <w:rsid w:val="003E425D"/>
    <w:rsid w:val="003F6701"/>
    <w:rsid w:val="00405727"/>
    <w:rsid w:val="00405D18"/>
    <w:rsid w:val="00406CEB"/>
    <w:rsid w:val="00417541"/>
    <w:rsid w:val="0042521F"/>
    <w:rsid w:val="00431264"/>
    <w:rsid w:val="00435C18"/>
    <w:rsid w:val="00445DCC"/>
    <w:rsid w:val="0045627D"/>
    <w:rsid w:val="00462092"/>
    <w:rsid w:val="00465848"/>
    <w:rsid w:val="004663A4"/>
    <w:rsid w:val="00466936"/>
    <w:rsid w:val="0047411B"/>
    <w:rsid w:val="00474C75"/>
    <w:rsid w:val="00485939"/>
    <w:rsid w:val="0049267F"/>
    <w:rsid w:val="004A02FF"/>
    <w:rsid w:val="004A1681"/>
    <w:rsid w:val="004A3F6F"/>
    <w:rsid w:val="004A43BB"/>
    <w:rsid w:val="004A6F84"/>
    <w:rsid w:val="004B1B74"/>
    <w:rsid w:val="004B1B7E"/>
    <w:rsid w:val="004C7578"/>
    <w:rsid w:val="004D0B62"/>
    <w:rsid w:val="004D70A9"/>
    <w:rsid w:val="004E0B89"/>
    <w:rsid w:val="004E320E"/>
    <w:rsid w:val="004E3684"/>
    <w:rsid w:val="004F4AEB"/>
    <w:rsid w:val="00506247"/>
    <w:rsid w:val="00507A01"/>
    <w:rsid w:val="005137D3"/>
    <w:rsid w:val="00515D94"/>
    <w:rsid w:val="00515EF5"/>
    <w:rsid w:val="0052270B"/>
    <w:rsid w:val="00526A26"/>
    <w:rsid w:val="00530856"/>
    <w:rsid w:val="00540FFA"/>
    <w:rsid w:val="00550D45"/>
    <w:rsid w:val="005511BB"/>
    <w:rsid w:val="0055251C"/>
    <w:rsid w:val="005545A3"/>
    <w:rsid w:val="005546D2"/>
    <w:rsid w:val="00556CCA"/>
    <w:rsid w:val="00571D6A"/>
    <w:rsid w:val="00573AFD"/>
    <w:rsid w:val="00575BEF"/>
    <w:rsid w:val="00581AD6"/>
    <w:rsid w:val="00587037"/>
    <w:rsid w:val="00592038"/>
    <w:rsid w:val="00592394"/>
    <w:rsid w:val="005A6FBC"/>
    <w:rsid w:val="005B238E"/>
    <w:rsid w:val="005C0212"/>
    <w:rsid w:val="005C134F"/>
    <w:rsid w:val="005C5ACD"/>
    <w:rsid w:val="005D23EE"/>
    <w:rsid w:val="005D58BC"/>
    <w:rsid w:val="0060083A"/>
    <w:rsid w:val="0061209C"/>
    <w:rsid w:val="00613093"/>
    <w:rsid w:val="00616A52"/>
    <w:rsid w:val="006203EA"/>
    <w:rsid w:val="00622FB8"/>
    <w:rsid w:val="006269C7"/>
    <w:rsid w:val="00631581"/>
    <w:rsid w:val="00632E3D"/>
    <w:rsid w:val="006377F6"/>
    <w:rsid w:val="00651372"/>
    <w:rsid w:val="006513F3"/>
    <w:rsid w:val="00653A50"/>
    <w:rsid w:val="00655D40"/>
    <w:rsid w:val="00666BBF"/>
    <w:rsid w:val="006717E7"/>
    <w:rsid w:val="006858CD"/>
    <w:rsid w:val="00686397"/>
    <w:rsid w:val="0069699A"/>
    <w:rsid w:val="006A0732"/>
    <w:rsid w:val="006A17B8"/>
    <w:rsid w:val="006A52A8"/>
    <w:rsid w:val="006B705B"/>
    <w:rsid w:val="006C5414"/>
    <w:rsid w:val="006D3B7F"/>
    <w:rsid w:val="006D4CF7"/>
    <w:rsid w:val="006E197E"/>
    <w:rsid w:val="006E263A"/>
    <w:rsid w:val="006F35D3"/>
    <w:rsid w:val="00702E80"/>
    <w:rsid w:val="00722612"/>
    <w:rsid w:val="007238D2"/>
    <w:rsid w:val="007256F0"/>
    <w:rsid w:val="00734E03"/>
    <w:rsid w:val="00735359"/>
    <w:rsid w:val="0073573D"/>
    <w:rsid w:val="00742BBE"/>
    <w:rsid w:val="00746EF7"/>
    <w:rsid w:val="0075181C"/>
    <w:rsid w:val="0075219E"/>
    <w:rsid w:val="00752602"/>
    <w:rsid w:val="00754066"/>
    <w:rsid w:val="00755ADF"/>
    <w:rsid w:val="00763C90"/>
    <w:rsid w:val="007641D7"/>
    <w:rsid w:val="00764AE4"/>
    <w:rsid w:val="00791426"/>
    <w:rsid w:val="00797030"/>
    <w:rsid w:val="007A09ED"/>
    <w:rsid w:val="007A1C01"/>
    <w:rsid w:val="007B0FDC"/>
    <w:rsid w:val="007B652D"/>
    <w:rsid w:val="007C2E35"/>
    <w:rsid w:val="007D40AC"/>
    <w:rsid w:val="007D417D"/>
    <w:rsid w:val="007D7641"/>
    <w:rsid w:val="007F6A15"/>
    <w:rsid w:val="00800EA3"/>
    <w:rsid w:val="00801752"/>
    <w:rsid w:val="00806DD9"/>
    <w:rsid w:val="00820D5F"/>
    <w:rsid w:val="008213FB"/>
    <w:rsid w:val="008245B5"/>
    <w:rsid w:val="00833194"/>
    <w:rsid w:val="0084441C"/>
    <w:rsid w:val="00844F99"/>
    <w:rsid w:val="00846CF3"/>
    <w:rsid w:val="00850D29"/>
    <w:rsid w:val="00861588"/>
    <w:rsid w:val="008619A8"/>
    <w:rsid w:val="008633BC"/>
    <w:rsid w:val="008645E8"/>
    <w:rsid w:val="00865EAD"/>
    <w:rsid w:val="00873578"/>
    <w:rsid w:val="00877DC7"/>
    <w:rsid w:val="00894336"/>
    <w:rsid w:val="00895D7D"/>
    <w:rsid w:val="00897840"/>
    <w:rsid w:val="008A71C1"/>
    <w:rsid w:val="008B0190"/>
    <w:rsid w:val="008B1A6B"/>
    <w:rsid w:val="008B2075"/>
    <w:rsid w:val="008B30C8"/>
    <w:rsid w:val="008B4196"/>
    <w:rsid w:val="008C17B2"/>
    <w:rsid w:val="008C3C5C"/>
    <w:rsid w:val="008E4638"/>
    <w:rsid w:val="008E5867"/>
    <w:rsid w:val="008E6F4B"/>
    <w:rsid w:val="008F4A69"/>
    <w:rsid w:val="00903E3F"/>
    <w:rsid w:val="00905594"/>
    <w:rsid w:val="009113D0"/>
    <w:rsid w:val="00917F6C"/>
    <w:rsid w:val="00920D4C"/>
    <w:rsid w:val="00922D47"/>
    <w:rsid w:val="00922EF0"/>
    <w:rsid w:val="00934905"/>
    <w:rsid w:val="00935D9B"/>
    <w:rsid w:val="009554B6"/>
    <w:rsid w:val="009556A3"/>
    <w:rsid w:val="00955ECB"/>
    <w:rsid w:val="00956F94"/>
    <w:rsid w:val="00964613"/>
    <w:rsid w:val="00964D98"/>
    <w:rsid w:val="0096716C"/>
    <w:rsid w:val="0098780B"/>
    <w:rsid w:val="0099035B"/>
    <w:rsid w:val="00991F6A"/>
    <w:rsid w:val="00992515"/>
    <w:rsid w:val="00992C54"/>
    <w:rsid w:val="009A0A81"/>
    <w:rsid w:val="009A611D"/>
    <w:rsid w:val="009A76B7"/>
    <w:rsid w:val="009B212B"/>
    <w:rsid w:val="009B212D"/>
    <w:rsid w:val="009B4BA9"/>
    <w:rsid w:val="009B7A42"/>
    <w:rsid w:val="009C2EF6"/>
    <w:rsid w:val="009C427E"/>
    <w:rsid w:val="009C5788"/>
    <w:rsid w:val="009C724D"/>
    <w:rsid w:val="009D5A1E"/>
    <w:rsid w:val="009D649F"/>
    <w:rsid w:val="009D6E3E"/>
    <w:rsid w:val="009E5F9F"/>
    <w:rsid w:val="009E7578"/>
    <w:rsid w:val="009F0167"/>
    <w:rsid w:val="009F721F"/>
    <w:rsid w:val="00A00A3C"/>
    <w:rsid w:val="00A1290D"/>
    <w:rsid w:val="00A13594"/>
    <w:rsid w:val="00A15568"/>
    <w:rsid w:val="00A15E08"/>
    <w:rsid w:val="00A23190"/>
    <w:rsid w:val="00A238EE"/>
    <w:rsid w:val="00A31288"/>
    <w:rsid w:val="00A345CF"/>
    <w:rsid w:val="00A354A9"/>
    <w:rsid w:val="00A375F8"/>
    <w:rsid w:val="00A403DB"/>
    <w:rsid w:val="00A41ADB"/>
    <w:rsid w:val="00A42A77"/>
    <w:rsid w:val="00A50546"/>
    <w:rsid w:val="00A52C83"/>
    <w:rsid w:val="00A5386E"/>
    <w:rsid w:val="00A53D06"/>
    <w:rsid w:val="00A5525C"/>
    <w:rsid w:val="00A56F33"/>
    <w:rsid w:val="00A60D18"/>
    <w:rsid w:val="00A709D2"/>
    <w:rsid w:val="00A7613C"/>
    <w:rsid w:val="00A76B44"/>
    <w:rsid w:val="00A805CA"/>
    <w:rsid w:val="00A856A3"/>
    <w:rsid w:val="00A86549"/>
    <w:rsid w:val="00A92E8C"/>
    <w:rsid w:val="00A93960"/>
    <w:rsid w:val="00AB3363"/>
    <w:rsid w:val="00AB3CBE"/>
    <w:rsid w:val="00AC4121"/>
    <w:rsid w:val="00AC67BD"/>
    <w:rsid w:val="00AD01FE"/>
    <w:rsid w:val="00AD357A"/>
    <w:rsid w:val="00AE4BE3"/>
    <w:rsid w:val="00AF291A"/>
    <w:rsid w:val="00AF331E"/>
    <w:rsid w:val="00AF3968"/>
    <w:rsid w:val="00B02868"/>
    <w:rsid w:val="00B04566"/>
    <w:rsid w:val="00B04D82"/>
    <w:rsid w:val="00B1582B"/>
    <w:rsid w:val="00B16234"/>
    <w:rsid w:val="00B179B8"/>
    <w:rsid w:val="00B17BFB"/>
    <w:rsid w:val="00B3139B"/>
    <w:rsid w:val="00B331DF"/>
    <w:rsid w:val="00B33A98"/>
    <w:rsid w:val="00B37AB6"/>
    <w:rsid w:val="00B415C7"/>
    <w:rsid w:val="00B46C0D"/>
    <w:rsid w:val="00B519AF"/>
    <w:rsid w:val="00B53317"/>
    <w:rsid w:val="00B55F48"/>
    <w:rsid w:val="00B607AC"/>
    <w:rsid w:val="00B618E2"/>
    <w:rsid w:val="00B63A01"/>
    <w:rsid w:val="00B73052"/>
    <w:rsid w:val="00B750DD"/>
    <w:rsid w:val="00B76DD0"/>
    <w:rsid w:val="00B8067B"/>
    <w:rsid w:val="00B95B53"/>
    <w:rsid w:val="00BA13C1"/>
    <w:rsid w:val="00BA2986"/>
    <w:rsid w:val="00BA5FD9"/>
    <w:rsid w:val="00BB1EA8"/>
    <w:rsid w:val="00BC5171"/>
    <w:rsid w:val="00BD052E"/>
    <w:rsid w:val="00BE3815"/>
    <w:rsid w:val="00BF1F23"/>
    <w:rsid w:val="00BF25F0"/>
    <w:rsid w:val="00C01B55"/>
    <w:rsid w:val="00C0220C"/>
    <w:rsid w:val="00C05191"/>
    <w:rsid w:val="00C10EED"/>
    <w:rsid w:val="00C13040"/>
    <w:rsid w:val="00C22925"/>
    <w:rsid w:val="00C266CD"/>
    <w:rsid w:val="00C321D7"/>
    <w:rsid w:val="00C35F7D"/>
    <w:rsid w:val="00C40804"/>
    <w:rsid w:val="00C44EEB"/>
    <w:rsid w:val="00C469F8"/>
    <w:rsid w:val="00C5167A"/>
    <w:rsid w:val="00C51B14"/>
    <w:rsid w:val="00C53C45"/>
    <w:rsid w:val="00C53C59"/>
    <w:rsid w:val="00C60610"/>
    <w:rsid w:val="00C62964"/>
    <w:rsid w:val="00C70010"/>
    <w:rsid w:val="00C70B2B"/>
    <w:rsid w:val="00C725CD"/>
    <w:rsid w:val="00C90FB8"/>
    <w:rsid w:val="00C9469D"/>
    <w:rsid w:val="00C96EAB"/>
    <w:rsid w:val="00C9709E"/>
    <w:rsid w:val="00CB00F1"/>
    <w:rsid w:val="00CE124C"/>
    <w:rsid w:val="00CF0DE5"/>
    <w:rsid w:val="00CF49A0"/>
    <w:rsid w:val="00D03336"/>
    <w:rsid w:val="00D1170E"/>
    <w:rsid w:val="00D12342"/>
    <w:rsid w:val="00D20B9A"/>
    <w:rsid w:val="00D26CEB"/>
    <w:rsid w:val="00D304ED"/>
    <w:rsid w:val="00D318D2"/>
    <w:rsid w:val="00D31988"/>
    <w:rsid w:val="00D37FB8"/>
    <w:rsid w:val="00D44794"/>
    <w:rsid w:val="00D455AF"/>
    <w:rsid w:val="00D531BA"/>
    <w:rsid w:val="00D53E2C"/>
    <w:rsid w:val="00D578C2"/>
    <w:rsid w:val="00D57E17"/>
    <w:rsid w:val="00D62344"/>
    <w:rsid w:val="00D62871"/>
    <w:rsid w:val="00D63C2F"/>
    <w:rsid w:val="00D6697F"/>
    <w:rsid w:val="00D672E7"/>
    <w:rsid w:val="00D80D87"/>
    <w:rsid w:val="00D932FB"/>
    <w:rsid w:val="00D94DEE"/>
    <w:rsid w:val="00D96A6D"/>
    <w:rsid w:val="00DA262C"/>
    <w:rsid w:val="00DA3BCF"/>
    <w:rsid w:val="00DB0A19"/>
    <w:rsid w:val="00DB7385"/>
    <w:rsid w:val="00DC367E"/>
    <w:rsid w:val="00DC4C1B"/>
    <w:rsid w:val="00DC56FD"/>
    <w:rsid w:val="00DD2838"/>
    <w:rsid w:val="00DD5F3C"/>
    <w:rsid w:val="00DD646D"/>
    <w:rsid w:val="00DE00EA"/>
    <w:rsid w:val="00DE6C27"/>
    <w:rsid w:val="00DF4261"/>
    <w:rsid w:val="00E00FA2"/>
    <w:rsid w:val="00E03B04"/>
    <w:rsid w:val="00E04E24"/>
    <w:rsid w:val="00E05CEF"/>
    <w:rsid w:val="00E111AC"/>
    <w:rsid w:val="00E20C75"/>
    <w:rsid w:val="00E27A74"/>
    <w:rsid w:val="00E30235"/>
    <w:rsid w:val="00E3533C"/>
    <w:rsid w:val="00E35608"/>
    <w:rsid w:val="00E40DF0"/>
    <w:rsid w:val="00E45593"/>
    <w:rsid w:val="00E52853"/>
    <w:rsid w:val="00E536CC"/>
    <w:rsid w:val="00E6022B"/>
    <w:rsid w:val="00E61A60"/>
    <w:rsid w:val="00E71F95"/>
    <w:rsid w:val="00E76A73"/>
    <w:rsid w:val="00E77819"/>
    <w:rsid w:val="00E91C25"/>
    <w:rsid w:val="00EA058B"/>
    <w:rsid w:val="00EA2EF4"/>
    <w:rsid w:val="00EB6334"/>
    <w:rsid w:val="00EC52B6"/>
    <w:rsid w:val="00EC7654"/>
    <w:rsid w:val="00EC7B0C"/>
    <w:rsid w:val="00ED7D9A"/>
    <w:rsid w:val="00EE49F3"/>
    <w:rsid w:val="00EE78B4"/>
    <w:rsid w:val="00EF4AA7"/>
    <w:rsid w:val="00EF7585"/>
    <w:rsid w:val="00EF78EE"/>
    <w:rsid w:val="00F0406F"/>
    <w:rsid w:val="00F052CC"/>
    <w:rsid w:val="00F064CB"/>
    <w:rsid w:val="00F104D9"/>
    <w:rsid w:val="00F122C9"/>
    <w:rsid w:val="00F265A6"/>
    <w:rsid w:val="00F27727"/>
    <w:rsid w:val="00F30768"/>
    <w:rsid w:val="00F32BC1"/>
    <w:rsid w:val="00F42A0D"/>
    <w:rsid w:val="00F4312B"/>
    <w:rsid w:val="00F4321D"/>
    <w:rsid w:val="00F45708"/>
    <w:rsid w:val="00F4673D"/>
    <w:rsid w:val="00F50DE9"/>
    <w:rsid w:val="00F53ACC"/>
    <w:rsid w:val="00F63378"/>
    <w:rsid w:val="00F6652F"/>
    <w:rsid w:val="00F734FF"/>
    <w:rsid w:val="00F75511"/>
    <w:rsid w:val="00F931C3"/>
    <w:rsid w:val="00FA0B15"/>
    <w:rsid w:val="00FB043F"/>
    <w:rsid w:val="00FB2BCF"/>
    <w:rsid w:val="00FB576B"/>
    <w:rsid w:val="00FB5B71"/>
    <w:rsid w:val="00FB7A8D"/>
    <w:rsid w:val="00FC4EDC"/>
    <w:rsid w:val="00FC7E93"/>
    <w:rsid w:val="00FD1130"/>
    <w:rsid w:val="00FE2C1D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ECABB7"/>
  <w15:chartTrackingRefBased/>
  <w15:docId w15:val="{F0E65EBA-369E-4FAC-9D17-04FA1A641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character" w:styleId="Nevyeenzmnka">
    <w:name w:val="Unresolved Mention"/>
    <w:uiPriority w:val="99"/>
    <w:semiHidden/>
    <w:unhideWhenUsed/>
    <w:rsid w:val="00EA058B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EA058B"/>
    <w:pPr>
      <w:jc w:val="both"/>
    </w:pPr>
    <w:rPr>
      <w:sz w:val="24"/>
      <w:szCs w:val="24"/>
      <w:lang w:eastAsia="ar-SA"/>
    </w:rPr>
  </w:style>
  <w:style w:type="paragraph" w:styleId="Revize">
    <w:name w:val="Revision"/>
    <w:hidden/>
    <w:uiPriority w:val="99"/>
    <w:semiHidden/>
    <w:rsid w:val="00616A52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1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werbiday.cz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//Users/michalhoblik/Library/Containers/com.apple.mail/Data/Library/Mail%20Downloads/50E92446-219C-4B2E-A7F9-259C156ED31A/12/work/plocha/23_11/Desktop/12/work/plocha/23_11/plocha%2019/AppData/Local/Microsoft/Windows/Temporary%20Internet%20Files/Content.Outlook/AppData/Local/Microsoft/Windows/Temporary%20Internet%20Files/Content.Outlook/PKLFLKBH/Gopas.cz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Gopas_2017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Gopas_2017</Template>
  <TotalTime>1</TotalTime>
  <Pages>2</Pages>
  <Words>517</Words>
  <Characters>3053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3563</CharactersWithSpaces>
  <SharedDoc>false</SharedDoc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Šárka Lachoutová</cp:lastModifiedBy>
  <cp:revision>2</cp:revision>
  <cp:lastPrinted>2006-02-16T12:18:00Z</cp:lastPrinted>
  <dcterms:created xsi:type="dcterms:W3CDTF">2024-02-25T14:59:00Z</dcterms:created>
  <dcterms:modified xsi:type="dcterms:W3CDTF">2024-02-25T14:59:00Z</dcterms:modified>
</cp:coreProperties>
</file>