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C0A33" w14:textId="221E986C" w:rsidR="0067232F" w:rsidRDefault="0067232F" w:rsidP="00262771">
      <w:pPr>
        <w:jc w:val="center"/>
        <w:rPr>
          <w:b/>
          <w:bCs/>
          <w:sz w:val="28"/>
          <w:szCs w:val="28"/>
        </w:rPr>
      </w:pPr>
      <w:r>
        <w:rPr>
          <w:b/>
          <w:bCs/>
          <w:sz w:val="28"/>
          <w:szCs w:val="28"/>
        </w:rPr>
        <w:t>Ve kterém druhu spodního prádla se (nejen v létě) nejméně zapotíte?</w:t>
      </w:r>
      <w:r>
        <w:rPr>
          <w:b/>
          <w:bCs/>
          <w:sz w:val="28"/>
          <w:szCs w:val="28"/>
        </w:rPr>
        <w:br/>
        <w:t xml:space="preserve">Jaké materiály jsou vhodné pro konkrétní populární sporty? </w:t>
      </w:r>
    </w:p>
    <w:p w14:paraId="553C1BDB" w14:textId="77777777" w:rsidR="00262771" w:rsidRPr="00262771" w:rsidRDefault="00262771" w:rsidP="002338F0">
      <w:pPr>
        <w:rPr>
          <w:b/>
          <w:bCs/>
          <w:sz w:val="28"/>
          <w:szCs w:val="28"/>
        </w:rPr>
      </w:pPr>
    </w:p>
    <w:p w14:paraId="7E058988" w14:textId="6D5E9D40" w:rsidR="00262771" w:rsidRPr="00F138D8" w:rsidRDefault="00010657" w:rsidP="00262771">
      <w:pPr>
        <w:jc w:val="both"/>
        <w:rPr>
          <w:b/>
          <w:bCs/>
          <w:sz w:val="21"/>
          <w:szCs w:val="21"/>
        </w:rPr>
      </w:pPr>
      <w:r w:rsidRPr="00F138D8">
        <w:rPr>
          <w:b/>
          <w:bCs/>
          <w:sz w:val="21"/>
          <w:szCs w:val="21"/>
        </w:rPr>
        <w:t xml:space="preserve">Praha, </w:t>
      </w:r>
      <w:r w:rsidR="0067232F">
        <w:rPr>
          <w:b/>
          <w:bCs/>
          <w:sz w:val="21"/>
          <w:szCs w:val="21"/>
        </w:rPr>
        <w:t>26</w:t>
      </w:r>
      <w:r w:rsidR="00D67793" w:rsidRPr="00F138D8">
        <w:rPr>
          <w:b/>
          <w:bCs/>
          <w:sz w:val="21"/>
          <w:szCs w:val="21"/>
        </w:rPr>
        <w:t xml:space="preserve">. </w:t>
      </w:r>
      <w:r w:rsidR="00262771" w:rsidRPr="00F138D8">
        <w:rPr>
          <w:b/>
          <w:bCs/>
          <w:sz w:val="21"/>
          <w:szCs w:val="21"/>
        </w:rPr>
        <w:t>červ</w:t>
      </w:r>
      <w:r w:rsidR="0067232F">
        <w:rPr>
          <w:b/>
          <w:bCs/>
          <w:sz w:val="21"/>
          <w:szCs w:val="21"/>
        </w:rPr>
        <w:t>ence</w:t>
      </w:r>
      <w:r w:rsidR="00F923B6" w:rsidRPr="00F138D8">
        <w:rPr>
          <w:b/>
          <w:bCs/>
          <w:sz w:val="21"/>
          <w:szCs w:val="21"/>
        </w:rPr>
        <w:t xml:space="preserve"> 20</w:t>
      </w:r>
      <w:r w:rsidR="00481FAA" w:rsidRPr="00F138D8">
        <w:rPr>
          <w:b/>
          <w:bCs/>
          <w:sz w:val="21"/>
          <w:szCs w:val="21"/>
        </w:rPr>
        <w:t>2</w:t>
      </w:r>
      <w:r w:rsidR="00262771" w:rsidRPr="00F138D8">
        <w:rPr>
          <w:b/>
          <w:bCs/>
          <w:sz w:val="21"/>
          <w:szCs w:val="21"/>
        </w:rPr>
        <w:t>4</w:t>
      </w:r>
      <w:r w:rsidR="00F923B6" w:rsidRPr="00F138D8">
        <w:rPr>
          <w:b/>
          <w:bCs/>
          <w:sz w:val="21"/>
          <w:szCs w:val="21"/>
        </w:rPr>
        <w:t xml:space="preserve"> </w:t>
      </w:r>
      <w:r w:rsidR="00481FAA" w:rsidRPr="00F138D8">
        <w:rPr>
          <w:b/>
          <w:bCs/>
          <w:sz w:val="21"/>
          <w:szCs w:val="21"/>
        </w:rPr>
        <w:t>–</w:t>
      </w:r>
      <w:r w:rsidR="00F923B6" w:rsidRPr="00F138D8">
        <w:rPr>
          <w:b/>
          <w:bCs/>
          <w:sz w:val="21"/>
          <w:szCs w:val="21"/>
        </w:rPr>
        <w:t xml:space="preserve"> </w:t>
      </w:r>
      <w:r w:rsidR="00262771" w:rsidRPr="00F138D8">
        <w:rPr>
          <w:b/>
          <w:bCs/>
          <w:sz w:val="21"/>
          <w:szCs w:val="21"/>
        </w:rPr>
        <w:t xml:space="preserve">Výběr vhodného spodního prádla pro sportovní aktivity má jednoznačný vliv na to, jak se při cvičení cítíte. </w:t>
      </w:r>
      <w:r w:rsidR="0067232F">
        <w:rPr>
          <w:b/>
          <w:bCs/>
          <w:sz w:val="21"/>
          <w:szCs w:val="21"/>
        </w:rPr>
        <w:t>A také jak moc se potíte a jaký vliv má oblečení na vaši pokožku.</w:t>
      </w:r>
    </w:p>
    <w:p w14:paraId="357A129B" w14:textId="77777777" w:rsidR="00262771" w:rsidRPr="00F138D8" w:rsidRDefault="002F01D4" w:rsidP="00262771">
      <w:pPr>
        <w:jc w:val="both"/>
        <w:rPr>
          <w:b/>
          <w:bCs/>
          <w:sz w:val="21"/>
          <w:szCs w:val="21"/>
        </w:rPr>
      </w:pPr>
      <w:r w:rsidRPr="00F138D8">
        <w:rPr>
          <w:b/>
          <w:bCs/>
          <w:sz w:val="21"/>
          <w:szCs w:val="21"/>
        </w:rPr>
        <w:t>Syntetické materiál</w:t>
      </w:r>
      <w:r w:rsidR="007E2B00" w:rsidRPr="00F138D8">
        <w:rPr>
          <w:b/>
          <w:bCs/>
          <w:sz w:val="21"/>
          <w:szCs w:val="21"/>
        </w:rPr>
        <w:t>y</w:t>
      </w:r>
    </w:p>
    <w:p w14:paraId="272882E0" w14:textId="77777777" w:rsidR="00262771" w:rsidRPr="00F138D8" w:rsidRDefault="00262771" w:rsidP="00262771">
      <w:pPr>
        <w:jc w:val="both"/>
        <w:rPr>
          <w:sz w:val="21"/>
          <w:szCs w:val="21"/>
        </w:rPr>
      </w:pPr>
      <w:r w:rsidRPr="00F138D8">
        <w:rPr>
          <w:sz w:val="21"/>
          <w:szCs w:val="21"/>
        </w:rPr>
        <w:t xml:space="preserve">„Spodní prádlo ze syntetických materiálů je ideální v případě intenzivního zátěžovému cvičení jako jsou kruhové či silové tréninky, fitness obecně či běhání nebo cyklistika. Funkční syntetické materiály totiž odvádějí vlhkost a udržují </w:t>
      </w:r>
      <w:r w:rsidR="00025B22" w:rsidRPr="00F138D8">
        <w:rPr>
          <w:sz w:val="21"/>
          <w:szCs w:val="21"/>
        </w:rPr>
        <w:t>pokožku</w:t>
      </w:r>
      <w:r w:rsidRPr="00F138D8">
        <w:rPr>
          <w:sz w:val="21"/>
          <w:szCs w:val="21"/>
        </w:rPr>
        <w:t xml:space="preserve"> v suchu. Tím eliminují vznik nepříjemných opruzenin, mykóz a bakterií,“ doporučuje </w:t>
      </w:r>
      <w:r w:rsidR="007E2B00" w:rsidRPr="00F138D8">
        <w:rPr>
          <w:sz w:val="21"/>
          <w:szCs w:val="21"/>
        </w:rPr>
        <w:t>Ruslan Skopal</w:t>
      </w:r>
      <w:r w:rsidRPr="00F138D8">
        <w:rPr>
          <w:sz w:val="21"/>
          <w:szCs w:val="21"/>
        </w:rPr>
        <w:t xml:space="preserve"> ze specializovaného e-shopu Trenýrkárna.cz.</w:t>
      </w:r>
    </w:p>
    <w:p w14:paraId="5831988D" w14:textId="77777777" w:rsidR="002F01D4" w:rsidRPr="00F138D8" w:rsidRDefault="002F01D4" w:rsidP="00262771">
      <w:pPr>
        <w:jc w:val="both"/>
        <w:rPr>
          <w:sz w:val="21"/>
          <w:szCs w:val="21"/>
        </w:rPr>
      </w:pPr>
      <w:r w:rsidRPr="00F138D8">
        <w:rPr>
          <w:sz w:val="21"/>
          <w:szCs w:val="21"/>
        </w:rPr>
        <w:t>Mezi čím vybírat?</w:t>
      </w:r>
    </w:p>
    <w:p w14:paraId="01B63683" w14:textId="77777777" w:rsidR="00262771" w:rsidRPr="00F138D8" w:rsidRDefault="00262771" w:rsidP="00262771">
      <w:pPr>
        <w:jc w:val="both"/>
        <w:rPr>
          <w:sz w:val="21"/>
          <w:szCs w:val="21"/>
        </w:rPr>
      </w:pPr>
      <w:proofErr w:type="spellStart"/>
      <w:r w:rsidRPr="00F138D8">
        <w:rPr>
          <w:b/>
          <w:bCs/>
          <w:sz w:val="21"/>
          <w:szCs w:val="21"/>
        </w:rPr>
        <w:t>Elastan</w:t>
      </w:r>
      <w:proofErr w:type="spellEnd"/>
      <w:r w:rsidR="002F01D4" w:rsidRPr="00F138D8">
        <w:rPr>
          <w:b/>
          <w:bCs/>
          <w:sz w:val="21"/>
          <w:szCs w:val="21"/>
        </w:rPr>
        <w:t xml:space="preserve">: </w:t>
      </w:r>
      <w:r w:rsidR="002F01D4" w:rsidRPr="00F138D8">
        <w:rPr>
          <w:sz w:val="21"/>
          <w:szCs w:val="21"/>
        </w:rPr>
        <w:t>jedná</w:t>
      </w:r>
      <w:r w:rsidRPr="00F138D8">
        <w:rPr>
          <w:sz w:val="21"/>
          <w:szCs w:val="21"/>
        </w:rPr>
        <w:t xml:space="preserve"> o syntetickou pružnou tkaninu, která se nejčastěji kombinuje s dalšími syntetickými či přírodními </w:t>
      </w:r>
      <w:r w:rsidR="00025B22" w:rsidRPr="00F138D8">
        <w:rPr>
          <w:sz w:val="21"/>
          <w:szCs w:val="21"/>
        </w:rPr>
        <w:t>materiály</w:t>
      </w:r>
      <w:r w:rsidR="002F01D4" w:rsidRPr="00F138D8">
        <w:rPr>
          <w:sz w:val="21"/>
          <w:szCs w:val="21"/>
        </w:rPr>
        <w:t>. Těm totiž</w:t>
      </w:r>
      <w:r w:rsidRPr="00F138D8">
        <w:rPr>
          <w:sz w:val="21"/>
          <w:szCs w:val="21"/>
        </w:rPr>
        <w:t xml:space="preserve"> propůjčuje pružnost</w:t>
      </w:r>
      <w:r w:rsidR="00025B22" w:rsidRPr="00F138D8">
        <w:rPr>
          <w:sz w:val="21"/>
          <w:szCs w:val="21"/>
        </w:rPr>
        <w:t xml:space="preserve"> a</w:t>
      </w:r>
      <w:r w:rsidRPr="00F138D8">
        <w:rPr>
          <w:sz w:val="21"/>
          <w:szCs w:val="21"/>
        </w:rPr>
        <w:t xml:space="preserve"> </w:t>
      </w:r>
      <w:r w:rsidR="002F01D4" w:rsidRPr="00F138D8">
        <w:rPr>
          <w:sz w:val="21"/>
          <w:szCs w:val="21"/>
        </w:rPr>
        <w:t>p</w:t>
      </w:r>
      <w:r w:rsidRPr="00F138D8">
        <w:rPr>
          <w:sz w:val="21"/>
          <w:szCs w:val="21"/>
        </w:rPr>
        <w:t xml:space="preserve">rádlo se díky </w:t>
      </w:r>
      <w:proofErr w:type="spellStart"/>
      <w:r w:rsidR="002F01D4" w:rsidRPr="00F138D8">
        <w:rPr>
          <w:sz w:val="21"/>
          <w:szCs w:val="21"/>
        </w:rPr>
        <w:t>elastanu</w:t>
      </w:r>
      <w:proofErr w:type="spellEnd"/>
      <w:r w:rsidRPr="00F138D8">
        <w:rPr>
          <w:sz w:val="21"/>
          <w:szCs w:val="21"/>
        </w:rPr>
        <w:t xml:space="preserve"> dokonale přizpůsobí postavě. Lépe se</w:t>
      </w:r>
      <w:r w:rsidR="002F01D4" w:rsidRPr="00F138D8">
        <w:rPr>
          <w:sz w:val="21"/>
          <w:szCs w:val="21"/>
        </w:rPr>
        <w:t xml:space="preserve"> totiž </w:t>
      </w:r>
      <w:r w:rsidRPr="00F138D8">
        <w:rPr>
          <w:sz w:val="21"/>
          <w:szCs w:val="21"/>
        </w:rPr>
        <w:t>natáhne a neškrtí.</w:t>
      </w:r>
    </w:p>
    <w:p w14:paraId="4655F889" w14:textId="77777777" w:rsidR="00262771" w:rsidRPr="00F138D8" w:rsidRDefault="00262771" w:rsidP="00262771">
      <w:pPr>
        <w:jc w:val="both"/>
        <w:rPr>
          <w:sz w:val="21"/>
          <w:szCs w:val="21"/>
        </w:rPr>
      </w:pPr>
      <w:r w:rsidRPr="00F138D8">
        <w:rPr>
          <w:b/>
          <w:bCs/>
          <w:sz w:val="21"/>
          <w:szCs w:val="21"/>
        </w:rPr>
        <w:t>Nylon</w:t>
      </w:r>
      <w:r w:rsidR="002F01D4" w:rsidRPr="00F138D8">
        <w:rPr>
          <w:sz w:val="21"/>
          <w:szCs w:val="21"/>
        </w:rPr>
        <w:t xml:space="preserve">: </w:t>
      </w:r>
      <w:r w:rsidRPr="00F138D8">
        <w:rPr>
          <w:sz w:val="21"/>
          <w:szCs w:val="21"/>
        </w:rPr>
        <w:t>hladký a pevný materiál, který</w:t>
      </w:r>
      <w:r w:rsidR="002F01D4" w:rsidRPr="00F138D8">
        <w:rPr>
          <w:sz w:val="21"/>
          <w:szCs w:val="21"/>
        </w:rPr>
        <w:t xml:space="preserve"> má výhodu, že</w:t>
      </w:r>
      <w:r w:rsidRPr="00F138D8">
        <w:rPr>
          <w:sz w:val="21"/>
          <w:szCs w:val="21"/>
        </w:rPr>
        <w:t xml:space="preserve"> rychle schne. </w:t>
      </w:r>
      <w:r w:rsidR="002F01D4" w:rsidRPr="00F138D8">
        <w:rPr>
          <w:sz w:val="21"/>
          <w:szCs w:val="21"/>
        </w:rPr>
        <w:t>Většinou je prádlo vyrobeno</w:t>
      </w:r>
      <w:r w:rsidRPr="00F138D8">
        <w:rPr>
          <w:sz w:val="21"/>
          <w:szCs w:val="21"/>
        </w:rPr>
        <w:t xml:space="preserve"> v kombinaci s dalšími materiály, které </w:t>
      </w:r>
      <w:proofErr w:type="gramStart"/>
      <w:r w:rsidRPr="00F138D8">
        <w:rPr>
          <w:sz w:val="21"/>
          <w:szCs w:val="21"/>
        </w:rPr>
        <w:t>dokáž</w:t>
      </w:r>
      <w:r w:rsidR="00025B22" w:rsidRPr="00F138D8">
        <w:rPr>
          <w:sz w:val="21"/>
          <w:szCs w:val="21"/>
        </w:rPr>
        <w:t>í</w:t>
      </w:r>
      <w:proofErr w:type="gramEnd"/>
      <w:r w:rsidRPr="00F138D8">
        <w:rPr>
          <w:sz w:val="21"/>
          <w:szCs w:val="21"/>
        </w:rPr>
        <w:t xml:space="preserve"> eliminovat jeho nedokonalosti</w:t>
      </w:r>
      <w:r w:rsidR="002F01D4" w:rsidRPr="00F138D8">
        <w:rPr>
          <w:sz w:val="21"/>
          <w:szCs w:val="21"/>
        </w:rPr>
        <w:t xml:space="preserve">, </w:t>
      </w:r>
      <w:r w:rsidR="00025B22" w:rsidRPr="00F138D8">
        <w:rPr>
          <w:sz w:val="21"/>
          <w:szCs w:val="21"/>
        </w:rPr>
        <w:t xml:space="preserve">jako je </w:t>
      </w:r>
      <w:r w:rsidRPr="00F138D8">
        <w:rPr>
          <w:sz w:val="21"/>
          <w:szCs w:val="21"/>
        </w:rPr>
        <w:t>například statická elektřina. Při cvičení vás</w:t>
      </w:r>
      <w:r w:rsidR="002F01D4" w:rsidRPr="00F138D8">
        <w:rPr>
          <w:sz w:val="21"/>
          <w:szCs w:val="21"/>
        </w:rPr>
        <w:t xml:space="preserve"> spodní prádlo z tohoto materiálu </w:t>
      </w:r>
      <w:proofErr w:type="gramStart"/>
      <w:r w:rsidRPr="00F138D8">
        <w:rPr>
          <w:sz w:val="21"/>
          <w:szCs w:val="21"/>
        </w:rPr>
        <w:t>udrží</w:t>
      </w:r>
      <w:proofErr w:type="gramEnd"/>
      <w:r w:rsidRPr="00F138D8">
        <w:rPr>
          <w:sz w:val="21"/>
          <w:szCs w:val="21"/>
        </w:rPr>
        <w:t xml:space="preserve"> v suchu a perfektně se přizpůsobí postavě.</w:t>
      </w:r>
      <w:r w:rsidR="002F01D4" w:rsidRPr="00F138D8">
        <w:rPr>
          <w:sz w:val="21"/>
          <w:szCs w:val="21"/>
        </w:rPr>
        <w:t xml:space="preserve"> Podobné vlastnosti má </w:t>
      </w:r>
      <w:r w:rsidR="002F01D4" w:rsidRPr="00F138D8">
        <w:rPr>
          <w:b/>
          <w:bCs/>
          <w:sz w:val="21"/>
          <w:szCs w:val="21"/>
        </w:rPr>
        <w:t xml:space="preserve">polyamid, </w:t>
      </w:r>
      <w:r w:rsidR="002F01D4" w:rsidRPr="00F138D8">
        <w:rPr>
          <w:sz w:val="21"/>
          <w:szCs w:val="21"/>
        </w:rPr>
        <w:t xml:space="preserve">který má </w:t>
      </w:r>
      <w:r w:rsidR="00025B22" w:rsidRPr="00F138D8">
        <w:rPr>
          <w:sz w:val="21"/>
          <w:szCs w:val="21"/>
        </w:rPr>
        <w:t xml:space="preserve">také </w:t>
      </w:r>
      <w:r w:rsidR="002F01D4" w:rsidRPr="00F138D8">
        <w:rPr>
          <w:sz w:val="21"/>
          <w:szCs w:val="21"/>
        </w:rPr>
        <w:t>velmi dobrou schopnost odvádět vlhkost, má dlouhou životnost a je také velice pohodlný.</w:t>
      </w:r>
    </w:p>
    <w:p w14:paraId="6B2C7B68" w14:textId="77777777" w:rsidR="002F01D4" w:rsidRPr="00F138D8" w:rsidRDefault="00262771" w:rsidP="00262771">
      <w:pPr>
        <w:jc w:val="both"/>
        <w:rPr>
          <w:sz w:val="21"/>
          <w:szCs w:val="21"/>
        </w:rPr>
      </w:pPr>
      <w:r w:rsidRPr="00F138D8">
        <w:rPr>
          <w:sz w:val="21"/>
          <w:szCs w:val="21"/>
        </w:rPr>
        <w:t xml:space="preserve">Pokud si chcete sport vychutnat skutečně na maximum, vyhněte se spodnímu prádlu, které je ušité </w:t>
      </w:r>
      <w:r w:rsidRPr="00F138D8">
        <w:rPr>
          <w:b/>
          <w:bCs/>
          <w:sz w:val="21"/>
          <w:szCs w:val="21"/>
        </w:rPr>
        <w:t>pouze z polyesteru</w:t>
      </w:r>
      <w:r w:rsidRPr="00F138D8">
        <w:rPr>
          <w:sz w:val="21"/>
          <w:szCs w:val="21"/>
        </w:rPr>
        <w:t xml:space="preserve">. </w:t>
      </w:r>
      <w:r w:rsidR="00025B22" w:rsidRPr="00F138D8">
        <w:rPr>
          <w:sz w:val="21"/>
          <w:szCs w:val="21"/>
        </w:rPr>
        <w:t>Ten j</w:t>
      </w:r>
      <w:r w:rsidR="002F01D4" w:rsidRPr="00F138D8">
        <w:rPr>
          <w:sz w:val="21"/>
          <w:szCs w:val="21"/>
        </w:rPr>
        <w:t>e sice vysoce</w:t>
      </w:r>
      <w:r w:rsidRPr="00F138D8">
        <w:rPr>
          <w:sz w:val="21"/>
          <w:szCs w:val="21"/>
        </w:rPr>
        <w:t xml:space="preserve"> odolný a snadno se o něj pečuje, je </w:t>
      </w:r>
      <w:r w:rsidR="00025B22" w:rsidRPr="00F138D8">
        <w:rPr>
          <w:sz w:val="21"/>
          <w:szCs w:val="21"/>
        </w:rPr>
        <w:t xml:space="preserve">však </w:t>
      </w:r>
      <w:r w:rsidRPr="00F138D8">
        <w:rPr>
          <w:sz w:val="21"/>
          <w:szCs w:val="21"/>
        </w:rPr>
        <w:t xml:space="preserve">málo prodyšný, takže hrozí zapaření a nepříjemné lepení na tělo. Navíc </w:t>
      </w:r>
      <w:r w:rsidR="00025B22" w:rsidRPr="00F138D8">
        <w:rPr>
          <w:sz w:val="21"/>
          <w:szCs w:val="21"/>
        </w:rPr>
        <w:t xml:space="preserve">také </w:t>
      </w:r>
      <w:proofErr w:type="gramStart"/>
      <w:r w:rsidRPr="00F138D8">
        <w:rPr>
          <w:sz w:val="21"/>
          <w:szCs w:val="21"/>
        </w:rPr>
        <w:t>vytváří</w:t>
      </w:r>
      <w:proofErr w:type="gramEnd"/>
      <w:r w:rsidRPr="00F138D8">
        <w:rPr>
          <w:sz w:val="21"/>
          <w:szCs w:val="21"/>
        </w:rPr>
        <w:t xml:space="preserve"> statickou elektřinu. </w:t>
      </w:r>
      <w:r w:rsidR="00025B22" w:rsidRPr="00F138D8">
        <w:rPr>
          <w:sz w:val="21"/>
          <w:szCs w:val="21"/>
        </w:rPr>
        <w:t>A i</w:t>
      </w:r>
      <w:r w:rsidR="002F01D4" w:rsidRPr="00F138D8">
        <w:rPr>
          <w:sz w:val="21"/>
          <w:szCs w:val="21"/>
        </w:rPr>
        <w:t xml:space="preserve"> v případě</w:t>
      </w:r>
      <w:r w:rsidRPr="00F138D8">
        <w:rPr>
          <w:sz w:val="21"/>
          <w:szCs w:val="21"/>
        </w:rPr>
        <w:t xml:space="preserve"> pravideln</w:t>
      </w:r>
      <w:r w:rsidR="002F01D4" w:rsidRPr="00F138D8">
        <w:rPr>
          <w:sz w:val="21"/>
          <w:szCs w:val="21"/>
        </w:rPr>
        <w:t>ého</w:t>
      </w:r>
      <w:r w:rsidRPr="00F138D8">
        <w:rPr>
          <w:sz w:val="21"/>
          <w:szCs w:val="21"/>
        </w:rPr>
        <w:t xml:space="preserve"> pran</w:t>
      </w:r>
      <w:r w:rsidR="002F01D4" w:rsidRPr="00F138D8">
        <w:rPr>
          <w:sz w:val="21"/>
          <w:szCs w:val="21"/>
        </w:rPr>
        <w:t>í</w:t>
      </w:r>
      <w:r w:rsidRPr="00F138D8">
        <w:rPr>
          <w:sz w:val="21"/>
          <w:szCs w:val="21"/>
        </w:rPr>
        <w:t xml:space="preserve"> začne časem zapáchat. Pokud </w:t>
      </w:r>
      <w:r w:rsidR="002F01D4" w:rsidRPr="00F138D8">
        <w:rPr>
          <w:sz w:val="21"/>
          <w:szCs w:val="21"/>
        </w:rPr>
        <w:t>o něm uvažujete,</w:t>
      </w:r>
      <w:r w:rsidRPr="00F138D8">
        <w:rPr>
          <w:sz w:val="21"/>
          <w:szCs w:val="21"/>
        </w:rPr>
        <w:t xml:space="preserve"> vybírejte t</w:t>
      </w:r>
      <w:r w:rsidR="002F01D4" w:rsidRPr="00F138D8">
        <w:rPr>
          <w:sz w:val="21"/>
          <w:szCs w:val="21"/>
        </w:rPr>
        <w:t>y varianty</w:t>
      </w:r>
      <w:r w:rsidRPr="00F138D8">
        <w:rPr>
          <w:sz w:val="21"/>
          <w:szCs w:val="21"/>
        </w:rPr>
        <w:t>, které j</w:t>
      </w:r>
      <w:r w:rsidR="002F01D4" w:rsidRPr="00F138D8">
        <w:rPr>
          <w:sz w:val="21"/>
          <w:szCs w:val="21"/>
        </w:rPr>
        <w:t>sou</w:t>
      </w:r>
      <w:r w:rsidRPr="00F138D8">
        <w:rPr>
          <w:sz w:val="21"/>
          <w:szCs w:val="21"/>
        </w:rPr>
        <w:t xml:space="preserve"> v kombinaci například s bavlnou.</w:t>
      </w:r>
    </w:p>
    <w:p w14:paraId="24873B3F" w14:textId="77777777" w:rsidR="002F01D4" w:rsidRPr="00F138D8" w:rsidRDefault="002F01D4" w:rsidP="002F01D4">
      <w:pPr>
        <w:jc w:val="both"/>
        <w:rPr>
          <w:b/>
          <w:bCs/>
          <w:sz w:val="21"/>
          <w:szCs w:val="21"/>
        </w:rPr>
      </w:pPr>
      <w:r w:rsidRPr="00F138D8">
        <w:rPr>
          <w:b/>
          <w:bCs/>
          <w:sz w:val="21"/>
          <w:szCs w:val="21"/>
        </w:rPr>
        <w:t>Přírodní materiály</w:t>
      </w:r>
    </w:p>
    <w:p w14:paraId="72F89A1A" w14:textId="77777777" w:rsidR="002F01D4" w:rsidRPr="00F138D8" w:rsidRDefault="002F01D4" w:rsidP="002F01D4">
      <w:pPr>
        <w:jc w:val="both"/>
        <w:rPr>
          <w:sz w:val="21"/>
          <w:szCs w:val="21"/>
        </w:rPr>
      </w:pPr>
      <w:r w:rsidRPr="00F138D8">
        <w:rPr>
          <w:sz w:val="21"/>
          <w:szCs w:val="21"/>
        </w:rPr>
        <w:t>I přírodní materiály se pyšní perfektními termoregulačními a antibakteriálními vlastnostmi. Obecně se funkční spodní prádlo z přírodních materiálů hodí pro méně zátěžové sporty. Zamilujete si ho třeba při józe, pohodové chůzi nebo turistice.</w:t>
      </w:r>
    </w:p>
    <w:p w14:paraId="463CDCD1" w14:textId="77777777" w:rsidR="003D0D56" w:rsidRPr="00F138D8" w:rsidRDefault="003D0D56" w:rsidP="003D0D56">
      <w:pPr>
        <w:jc w:val="both"/>
        <w:rPr>
          <w:sz w:val="21"/>
          <w:szCs w:val="21"/>
        </w:rPr>
      </w:pPr>
      <w:r w:rsidRPr="00F138D8">
        <w:rPr>
          <w:b/>
          <w:bCs/>
          <w:sz w:val="21"/>
          <w:szCs w:val="21"/>
        </w:rPr>
        <w:t>Bambus</w:t>
      </w:r>
      <w:r w:rsidRPr="00F138D8">
        <w:rPr>
          <w:sz w:val="21"/>
          <w:szCs w:val="21"/>
        </w:rPr>
        <w:t>: bambusové spodní prádlo je populární pro svoji měkkost, prodyšnost a také schopnost odvádět vlhkost. Reguluje tělesnou teplotu má velmi dobré antibakteriální a hypoalergenní vlastnosti</w:t>
      </w:r>
      <w:r w:rsidR="004D7D67" w:rsidRPr="00F138D8">
        <w:rPr>
          <w:sz w:val="21"/>
          <w:szCs w:val="21"/>
        </w:rPr>
        <w:t>.</w:t>
      </w:r>
    </w:p>
    <w:p w14:paraId="27F0240E" w14:textId="77777777" w:rsidR="002F01D4" w:rsidRPr="00F138D8" w:rsidRDefault="003D0D56" w:rsidP="002F01D4">
      <w:pPr>
        <w:jc w:val="both"/>
        <w:rPr>
          <w:sz w:val="21"/>
          <w:szCs w:val="21"/>
        </w:rPr>
      </w:pPr>
      <w:r w:rsidRPr="00F138D8">
        <w:rPr>
          <w:b/>
          <w:bCs/>
          <w:sz w:val="21"/>
          <w:szCs w:val="21"/>
        </w:rPr>
        <w:t>Merino vlna</w:t>
      </w:r>
      <w:r w:rsidRPr="00F138D8">
        <w:rPr>
          <w:sz w:val="21"/>
          <w:szCs w:val="21"/>
        </w:rPr>
        <w:t xml:space="preserve">: sportovní prádlo vyrobené z velmi jemné merino vlny pohlcuje vlhkost a nepropouští ji k pokožce. Výhodou je, že ani při intenzivnějším pocení prádlo nezapáchá. V </w:t>
      </w:r>
      <w:r w:rsidR="007E2B00" w:rsidRPr="00F138D8">
        <w:rPr>
          <w:sz w:val="21"/>
          <w:szCs w:val="21"/>
        </w:rPr>
        <w:t>chladu</w:t>
      </w:r>
      <w:r w:rsidRPr="00F138D8">
        <w:rPr>
          <w:sz w:val="21"/>
          <w:szCs w:val="21"/>
        </w:rPr>
        <w:t xml:space="preserve"> vás </w:t>
      </w:r>
      <w:proofErr w:type="gramStart"/>
      <w:r w:rsidRPr="00F138D8">
        <w:rPr>
          <w:sz w:val="21"/>
          <w:szCs w:val="21"/>
        </w:rPr>
        <w:t>udrží</w:t>
      </w:r>
      <w:proofErr w:type="gramEnd"/>
      <w:r w:rsidRPr="00F138D8">
        <w:rPr>
          <w:sz w:val="21"/>
          <w:szCs w:val="21"/>
        </w:rPr>
        <w:t xml:space="preserve"> v teple, v</w:t>
      </w:r>
      <w:r w:rsidR="007E2B00" w:rsidRPr="00F138D8">
        <w:rPr>
          <w:sz w:val="21"/>
          <w:szCs w:val="21"/>
        </w:rPr>
        <w:t> horkých dne</w:t>
      </w:r>
      <w:r w:rsidR="004D7D67" w:rsidRPr="00F138D8">
        <w:rPr>
          <w:sz w:val="21"/>
          <w:szCs w:val="21"/>
        </w:rPr>
        <w:t>ch</w:t>
      </w:r>
      <w:r w:rsidRPr="00F138D8">
        <w:rPr>
          <w:sz w:val="21"/>
          <w:szCs w:val="21"/>
        </w:rPr>
        <w:t xml:space="preserve"> od tepla izoluje. </w:t>
      </w:r>
      <w:r w:rsidR="007E2B00" w:rsidRPr="00F138D8">
        <w:rPr>
          <w:sz w:val="21"/>
          <w:szCs w:val="21"/>
        </w:rPr>
        <w:t>Merino</w:t>
      </w:r>
      <w:r w:rsidR="004D7D67" w:rsidRPr="00F138D8">
        <w:rPr>
          <w:sz w:val="21"/>
          <w:szCs w:val="21"/>
        </w:rPr>
        <w:t xml:space="preserve"> vlna</w:t>
      </w:r>
      <w:r w:rsidRPr="00F138D8">
        <w:rPr>
          <w:sz w:val="21"/>
          <w:szCs w:val="21"/>
        </w:rPr>
        <w:t xml:space="preserve"> je odolná proti bakteriím, a proto je toto spodní prádlo antibakteriální.</w:t>
      </w:r>
    </w:p>
    <w:p w14:paraId="42A3F6AA" w14:textId="77777777" w:rsidR="007E2B00" w:rsidRPr="00F138D8" w:rsidRDefault="007E2B00" w:rsidP="007E2B00">
      <w:pPr>
        <w:jc w:val="both"/>
        <w:rPr>
          <w:b/>
          <w:bCs/>
          <w:sz w:val="21"/>
          <w:szCs w:val="21"/>
        </w:rPr>
      </w:pPr>
      <w:r w:rsidRPr="00F138D8">
        <w:rPr>
          <w:b/>
          <w:bCs/>
          <w:sz w:val="21"/>
          <w:szCs w:val="21"/>
        </w:rPr>
        <w:t>Funkční prádlo pro ženy</w:t>
      </w:r>
    </w:p>
    <w:p w14:paraId="273ABFD6" w14:textId="77777777" w:rsidR="007E2B00" w:rsidRPr="00F138D8" w:rsidRDefault="007E2B00" w:rsidP="007E2B00">
      <w:pPr>
        <w:jc w:val="both"/>
        <w:rPr>
          <w:sz w:val="21"/>
          <w:szCs w:val="21"/>
        </w:rPr>
      </w:pPr>
      <w:r w:rsidRPr="00F138D8">
        <w:rPr>
          <w:sz w:val="21"/>
          <w:szCs w:val="21"/>
        </w:rPr>
        <w:t>Dámské sportovní prádlo můžeme rozdělit na funkční kalhotky různých střihů a na funkční podprsenky.</w:t>
      </w:r>
    </w:p>
    <w:p w14:paraId="74D0C21C" w14:textId="77777777" w:rsidR="007E2B00" w:rsidRPr="00F138D8" w:rsidRDefault="007E2B00" w:rsidP="007E2B00">
      <w:pPr>
        <w:jc w:val="both"/>
        <w:rPr>
          <w:sz w:val="21"/>
          <w:szCs w:val="21"/>
        </w:rPr>
      </w:pPr>
      <w:r w:rsidRPr="00F138D8">
        <w:rPr>
          <w:sz w:val="21"/>
          <w:szCs w:val="21"/>
        </w:rPr>
        <w:t xml:space="preserve">Mezi nejoblíbenější střihy kalhotek </w:t>
      </w:r>
      <w:proofErr w:type="gramStart"/>
      <w:r w:rsidRPr="00F138D8">
        <w:rPr>
          <w:sz w:val="21"/>
          <w:szCs w:val="21"/>
        </w:rPr>
        <w:t>patří</w:t>
      </w:r>
      <w:proofErr w:type="gramEnd"/>
      <w:r w:rsidRPr="00F138D8">
        <w:rPr>
          <w:sz w:val="21"/>
          <w:szCs w:val="21"/>
        </w:rPr>
        <w:t xml:space="preserve"> sportovní tanga, klasický střih a kalhotky s nohavičkou. Do chladnějšího počasí nebo na jógu, kdy jste v jednotlivých </w:t>
      </w:r>
      <w:r w:rsidR="004D7D67" w:rsidRPr="00F138D8">
        <w:rPr>
          <w:sz w:val="21"/>
          <w:szCs w:val="21"/>
        </w:rPr>
        <w:t xml:space="preserve">pozicích </w:t>
      </w:r>
      <w:r w:rsidRPr="00F138D8">
        <w:rPr>
          <w:sz w:val="21"/>
          <w:szCs w:val="21"/>
        </w:rPr>
        <w:t xml:space="preserve">i několik dlouhých minut, je vhodné volit kalhotky s vyšším pasem. Funkční kalhotky by neměly nikde odstávat ani tlačit, </w:t>
      </w:r>
      <w:r w:rsidR="004D7D67" w:rsidRPr="00F138D8">
        <w:rPr>
          <w:sz w:val="21"/>
          <w:szCs w:val="21"/>
        </w:rPr>
        <w:t>ani</w:t>
      </w:r>
      <w:r w:rsidRPr="00F138D8">
        <w:rPr>
          <w:sz w:val="21"/>
          <w:szCs w:val="21"/>
        </w:rPr>
        <w:t xml:space="preserve"> dřít v tříslech </w:t>
      </w:r>
      <w:r w:rsidR="004D7D67" w:rsidRPr="00F138D8">
        <w:rPr>
          <w:sz w:val="21"/>
          <w:szCs w:val="21"/>
        </w:rPr>
        <w:t xml:space="preserve">či </w:t>
      </w:r>
      <w:r w:rsidRPr="00F138D8">
        <w:rPr>
          <w:sz w:val="21"/>
          <w:szCs w:val="21"/>
        </w:rPr>
        <w:t>v pase.</w:t>
      </w:r>
    </w:p>
    <w:p w14:paraId="07B3B3B9" w14:textId="179901A1" w:rsidR="007E2B00" w:rsidRPr="00F138D8" w:rsidRDefault="007E2B00" w:rsidP="007E2B00">
      <w:pPr>
        <w:jc w:val="both"/>
        <w:rPr>
          <w:sz w:val="21"/>
          <w:szCs w:val="21"/>
        </w:rPr>
      </w:pPr>
      <w:r w:rsidRPr="00F138D8">
        <w:rPr>
          <w:sz w:val="21"/>
          <w:szCs w:val="21"/>
        </w:rPr>
        <w:t xml:space="preserve">Podprsenka na cvičení pak musí perfektně sedět, pod spodní lem a ramínka by se vám měly vejít dva prsty, ňadra nesmí ani při prudkých pohybech z podprsenky vypadávat. Když vzpažíte, </w:t>
      </w:r>
      <w:r w:rsidR="004D7D67" w:rsidRPr="00F138D8">
        <w:rPr>
          <w:sz w:val="21"/>
          <w:szCs w:val="21"/>
        </w:rPr>
        <w:t xml:space="preserve">vhodně zvolená </w:t>
      </w:r>
      <w:r w:rsidRPr="00F138D8">
        <w:rPr>
          <w:sz w:val="21"/>
          <w:szCs w:val="21"/>
        </w:rPr>
        <w:t xml:space="preserve">podprsenka </w:t>
      </w:r>
      <w:r w:rsidRPr="00F138D8">
        <w:rPr>
          <w:sz w:val="21"/>
          <w:szCs w:val="21"/>
        </w:rPr>
        <w:lastRenderedPageBreak/>
        <w:t xml:space="preserve">se nevyhrne. Oporu podprsenky vybírejte podle intenzity sportu: lehká opora – např. jin jóga, </w:t>
      </w:r>
      <w:r w:rsidR="00D40DCA" w:rsidRPr="00F138D8">
        <w:rPr>
          <w:sz w:val="21"/>
          <w:szCs w:val="21"/>
        </w:rPr>
        <w:t>pilates</w:t>
      </w:r>
      <w:r w:rsidRPr="00F138D8">
        <w:rPr>
          <w:sz w:val="21"/>
          <w:szCs w:val="21"/>
        </w:rPr>
        <w:t xml:space="preserve">. Střední opora – intenzivní chůze, </w:t>
      </w:r>
      <w:proofErr w:type="spellStart"/>
      <w:r w:rsidRPr="00F138D8">
        <w:rPr>
          <w:sz w:val="21"/>
          <w:szCs w:val="21"/>
        </w:rPr>
        <w:t>power</w:t>
      </w:r>
      <w:proofErr w:type="spellEnd"/>
      <w:r w:rsidRPr="00F138D8">
        <w:rPr>
          <w:sz w:val="21"/>
          <w:szCs w:val="21"/>
        </w:rPr>
        <w:t xml:space="preserve"> jóga, posilování ve </w:t>
      </w:r>
      <w:proofErr w:type="spellStart"/>
      <w:r w:rsidRPr="00F138D8">
        <w:rPr>
          <w:sz w:val="21"/>
          <w:szCs w:val="21"/>
        </w:rPr>
        <w:t>fitku</w:t>
      </w:r>
      <w:proofErr w:type="spellEnd"/>
      <w:r w:rsidRPr="00F138D8">
        <w:rPr>
          <w:sz w:val="21"/>
          <w:szCs w:val="21"/>
        </w:rPr>
        <w:t xml:space="preserve">. Vysoká opora – funkční tréninky, </w:t>
      </w:r>
      <w:proofErr w:type="spellStart"/>
      <w:r w:rsidRPr="00F138D8">
        <w:rPr>
          <w:sz w:val="21"/>
          <w:szCs w:val="21"/>
        </w:rPr>
        <w:t>CrossFit</w:t>
      </w:r>
      <w:proofErr w:type="spellEnd"/>
      <w:r w:rsidRPr="00F138D8">
        <w:rPr>
          <w:sz w:val="21"/>
          <w:szCs w:val="21"/>
        </w:rPr>
        <w:t>, skákání přes švihadlo, gymnastika.</w:t>
      </w:r>
    </w:p>
    <w:p w14:paraId="140263F3" w14:textId="77777777" w:rsidR="007E2B00" w:rsidRPr="00F138D8" w:rsidRDefault="007E2B00" w:rsidP="007E2B00">
      <w:pPr>
        <w:jc w:val="both"/>
        <w:rPr>
          <w:sz w:val="21"/>
          <w:szCs w:val="21"/>
        </w:rPr>
      </w:pPr>
      <w:r w:rsidRPr="00F138D8">
        <w:rPr>
          <w:sz w:val="21"/>
          <w:szCs w:val="21"/>
        </w:rPr>
        <w:t>Sportovní podprsenky s úzkými ramínky jsou vhodné pro méně zátěžové cvičení (pilates, jóga, jízda na kole). Širší ramínka využijete při</w:t>
      </w:r>
      <w:r w:rsidR="004D7D67" w:rsidRPr="00F138D8">
        <w:rPr>
          <w:sz w:val="21"/>
          <w:szCs w:val="21"/>
        </w:rPr>
        <w:t xml:space="preserve"> </w:t>
      </w:r>
      <w:r w:rsidRPr="00F138D8">
        <w:rPr>
          <w:sz w:val="21"/>
          <w:szCs w:val="21"/>
        </w:rPr>
        <w:t>tenise nebo tanci. Zcela zahalená záda, případně boxerský střih, jsou ideální pro posilování, běh nebo gymnastiku.</w:t>
      </w:r>
    </w:p>
    <w:p w14:paraId="3AC12D68" w14:textId="77777777" w:rsidR="009F4B5E" w:rsidRPr="00F138D8" w:rsidRDefault="007E2B00" w:rsidP="007E2B00">
      <w:pPr>
        <w:jc w:val="both"/>
        <w:rPr>
          <w:sz w:val="21"/>
          <w:szCs w:val="21"/>
        </w:rPr>
      </w:pPr>
      <w:r w:rsidRPr="00F138D8">
        <w:rPr>
          <w:sz w:val="21"/>
          <w:szCs w:val="21"/>
        </w:rPr>
        <w:t xml:space="preserve">„Naše jednobarevné sportovní prádlo šijeme ze směsového materiálu, který </w:t>
      </w:r>
      <w:proofErr w:type="gramStart"/>
      <w:r w:rsidRPr="00F138D8">
        <w:rPr>
          <w:sz w:val="21"/>
          <w:szCs w:val="21"/>
        </w:rPr>
        <w:t>tvoří</w:t>
      </w:r>
      <w:proofErr w:type="gramEnd"/>
      <w:r w:rsidRPr="00F138D8">
        <w:rPr>
          <w:sz w:val="21"/>
          <w:szCs w:val="21"/>
        </w:rPr>
        <w:t xml:space="preserve"> 47 % bavlny, 47 % </w:t>
      </w:r>
      <w:proofErr w:type="spellStart"/>
      <w:r w:rsidRPr="00F138D8">
        <w:rPr>
          <w:sz w:val="21"/>
          <w:szCs w:val="21"/>
        </w:rPr>
        <w:t>modalu</w:t>
      </w:r>
      <w:proofErr w:type="spellEnd"/>
      <w:r w:rsidRPr="00F138D8">
        <w:rPr>
          <w:sz w:val="21"/>
          <w:szCs w:val="21"/>
        </w:rPr>
        <w:t xml:space="preserve"> a 6 % </w:t>
      </w:r>
      <w:proofErr w:type="spellStart"/>
      <w:r w:rsidRPr="00F138D8">
        <w:rPr>
          <w:sz w:val="21"/>
          <w:szCs w:val="21"/>
        </w:rPr>
        <w:t>elastanu</w:t>
      </w:r>
      <w:proofErr w:type="spellEnd"/>
      <w:r w:rsidRPr="00F138D8">
        <w:rPr>
          <w:sz w:val="21"/>
          <w:szCs w:val="21"/>
        </w:rPr>
        <w:t xml:space="preserve">. Pro výrobu potištěného spodního prádla používáme materiál, který obsahuje 94 % bavlny a 6 % </w:t>
      </w:r>
      <w:proofErr w:type="spellStart"/>
      <w:r w:rsidRPr="00F138D8">
        <w:rPr>
          <w:sz w:val="21"/>
          <w:szCs w:val="21"/>
        </w:rPr>
        <w:t>elastanu</w:t>
      </w:r>
      <w:proofErr w:type="spellEnd"/>
      <w:r w:rsidRPr="00F138D8">
        <w:rPr>
          <w:sz w:val="21"/>
          <w:szCs w:val="21"/>
        </w:rPr>
        <w:t xml:space="preserve">. </w:t>
      </w:r>
      <w:proofErr w:type="spellStart"/>
      <w:r w:rsidRPr="00F138D8">
        <w:rPr>
          <w:sz w:val="21"/>
          <w:szCs w:val="21"/>
        </w:rPr>
        <w:t>Elastan</w:t>
      </w:r>
      <w:proofErr w:type="spellEnd"/>
      <w:r w:rsidRPr="00F138D8">
        <w:rPr>
          <w:sz w:val="21"/>
          <w:szCs w:val="21"/>
        </w:rPr>
        <w:t xml:space="preserve"> zlepšuje vlastnosti a výkonnost bavlny, vlny, polyesteru nebo nylonu tím, že jim dodává pružnost, trvanlivost, prodyšnost a stálobarevnost,“ říká Adam Rožánek, šéf výroby značky českého spodního prádla STYX.</w:t>
      </w:r>
    </w:p>
    <w:p w14:paraId="1FF7B73D" w14:textId="77777777" w:rsidR="009F4B5E" w:rsidRPr="00F138D8" w:rsidRDefault="009F4B5E" w:rsidP="009F4B5E">
      <w:pPr>
        <w:jc w:val="both"/>
        <w:rPr>
          <w:b/>
          <w:bCs/>
          <w:sz w:val="21"/>
          <w:szCs w:val="21"/>
        </w:rPr>
      </w:pPr>
      <w:r w:rsidRPr="00F138D8">
        <w:rPr>
          <w:b/>
          <w:bCs/>
          <w:sz w:val="21"/>
          <w:szCs w:val="21"/>
        </w:rPr>
        <w:t>Pro ženy v případě menstruace</w:t>
      </w:r>
    </w:p>
    <w:p w14:paraId="7FC8B552" w14:textId="6A45A990" w:rsidR="00B016E6" w:rsidRPr="00F138D8" w:rsidRDefault="009F4B5E" w:rsidP="009F4B5E">
      <w:pPr>
        <w:jc w:val="both"/>
        <w:rPr>
          <w:sz w:val="21"/>
          <w:szCs w:val="21"/>
        </w:rPr>
      </w:pPr>
      <w:r w:rsidRPr="00F138D8">
        <w:rPr>
          <w:sz w:val="21"/>
          <w:szCs w:val="21"/>
        </w:rPr>
        <w:t xml:space="preserve">„Menstruační kalhotky jsou pohodlná a spolehlivá varianta jednorázových hygienických pomůcek díky použitým moderním textiliím. Technologické řešení několika speciálních vrstev zajišťuje nepropustnost a zároveň prodyšnost. Například kalhotky australské značky </w:t>
      </w:r>
      <w:proofErr w:type="spellStart"/>
      <w:r w:rsidRPr="00F138D8">
        <w:rPr>
          <w:sz w:val="21"/>
          <w:szCs w:val="21"/>
        </w:rPr>
        <w:t>Modibodi</w:t>
      </w:r>
      <w:proofErr w:type="spellEnd"/>
      <w:r w:rsidRPr="00F138D8">
        <w:rPr>
          <w:sz w:val="21"/>
          <w:szCs w:val="21"/>
        </w:rPr>
        <w:t xml:space="preserve">, jednoho z lídrů v tomto segmentu, mají svrchní vrstvu, která je ze 100% merina (ovčí vlny), prostřední savá vrstva je ze speciálního savého mikrovlákna a poslední vrstva zajišťuje nepropustnost. Jedná se tedy o chytrý mix bambusové viskózy, </w:t>
      </w:r>
      <w:proofErr w:type="spellStart"/>
      <w:r w:rsidRPr="00F138D8">
        <w:rPr>
          <w:sz w:val="21"/>
          <w:szCs w:val="21"/>
        </w:rPr>
        <w:t>spandexu</w:t>
      </w:r>
      <w:proofErr w:type="spellEnd"/>
      <w:r w:rsidRPr="00F138D8">
        <w:rPr>
          <w:sz w:val="21"/>
          <w:szCs w:val="21"/>
        </w:rPr>
        <w:t>, polyesteru, polyamidu a merino vlny,“ říká Ilona Bittnerová, zakladatelka specializovaného e-shopu Maluna.cz a dodává: „Pokud se chcete cítit</w:t>
      </w:r>
      <w:r w:rsidR="00375224" w:rsidRPr="00F138D8">
        <w:rPr>
          <w:sz w:val="21"/>
          <w:szCs w:val="21"/>
        </w:rPr>
        <w:t xml:space="preserve"> při sportu</w:t>
      </w:r>
      <w:r w:rsidRPr="00F138D8">
        <w:rPr>
          <w:sz w:val="21"/>
          <w:szCs w:val="21"/>
        </w:rPr>
        <w:t xml:space="preserve"> ještě přirozeně</w:t>
      </w:r>
      <w:r w:rsidR="004D7D67" w:rsidRPr="00F138D8">
        <w:rPr>
          <w:sz w:val="21"/>
          <w:szCs w:val="21"/>
        </w:rPr>
        <w:t>ji</w:t>
      </w:r>
      <w:r w:rsidRPr="00F138D8">
        <w:rPr>
          <w:sz w:val="21"/>
          <w:szCs w:val="21"/>
        </w:rPr>
        <w:t xml:space="preserve">, můžete vyzkoušet legíny </w:t>
      </w:r>
      <w:r w:rsidR="00B016E6" w:rsidRPr="00F138D8">
        <w:rPr>
          <w:sz w:val="21"/>
          <w:szCs w:val="21"/>
        </w:rPr>
        <w:t>ze</w:t>
      </w:r>
      <w:r w:rsidRPr="00F138D8">
        <w:rPr>
          <w:sz w:val="21"/>
          <w:szCs w:val="21"/>
        </w:rPr>
        <w:t xml:space="preserve"> speciální edic</w:t>
      </w:r>
      <w:r w:rsidR="00B016E6" w:rsidRPr="00F138D8">
        <w:rPr>
          <w:sz w:val="21"/>
          <w:szCs w:val="21"/>
        </w:rPr>
        <w:t>e</w:t>
      </w:r>
      <w:r w:rsidRPr="00F138D8">
        <w:rPr>
          <w:sz w:val="21"/>
          <w:szCs w:val="21"/>
        </w:rPr>
        <w:t xml:space="preserve"> PUMA &amp; </w:t>
      </w:r>
      <w:proofErr w:type="spellStart"/>
      <w:r w:rsidRPr="00F138D8">
        <w:rPr>
          <w:sz w:val="21"/>
          <w:szCs w:val="21"/>
        </w:rPr>
        <w:t>Modibodi</w:t>
      </w:r>
      <w:proofErr w:type="spellEnd"/>
      <w:r w:rsidRPr="00F138D8">
        <w:rPr>
          <w:sz w:val="21"/>
          <w:szCs w:val="21"/>
        </w:rPr>
        <w:t>. Ty je možné nosit samostatně při silnější menstruaci, případně</w:t>
      </w:r>
      <w:r w:rsidR="004D7D67" w:rsidRPr="00F138D8">
        <w:rPr>
          <w:sz w:val="21"/>
          <w:szCs w:val="21"/>
        </w:rPr>
        <w:t xml:space="preserve"> </w:t>
      </w:r>
      <w:proofErr w:type="gramStart"/>
      <w:r w:rsidR="004D7D67" w:rsidRPr="00F138D8">
        <w:rPr>
          <w:sz w:val="21"/>
          <w:szCs w:val="21"/>
        </w:rPr>
        <w:t>slouží</w:t>
      </w:r>
      <w:proofErr w:type="gramEnd"/>
      <w:r w:rsidRPr="00F138D8">
        <w:rPr>
          <w:sz w:val="21"/>
          <w:szCs w:val="21"/>
        </w:rPr>
        <w:t xml:space="preserve"> jako pojistka proti protečení při velmi silné menstruaci. Legíny jsou pružné, pohodlné a bezpečné, oproti klasickým legínám </w:t>
      </w:r>
      <w:r w:rsidR="004D7D67" w:rsidRPr="00F138D8">
        <w:rPr>
          <w:sz w:val="21"/>
          <w:szCs w:val="21"/>
        </w:rPr>
        <w:t xml:space="preserve">mají </w:t>
      </w:r>
      <w:r w:rsidRPr="00F138D8">
        <w:rPr>
          <w:sz w:val="21"/>
          <w:szCs w:val="21"/>
        </w:rPr>
        <w:t>savou vrstvu, která je zvenčí zcela neviditelná.“</w:t>
      </w:r>
    </w:p>
    <w:p w14:paraId="384F7E15" w14:textId="77777777" w:rsidR="009F4B5E" w:rsidRPr="00F138D8" w:rsidRDefault="009F4B5E" w:rsidP="009F4B5E">
      <w:pPr>
        <w:jc w:val="both"/>
        <w:rPr>
          <w:b/>
          <w:bCs/>
          <w:sz w:val="21"/>
          <w:szCs w:val="21"/>
        </w:rPr>
      </w:pPr>
      <w:r w:rsidRPr="00F138D8">
        <w:rPr>
          <w:b/>
          <w:bCs/>
          <w:sz w:val="21"/>
          <w:szCs w:val="21"/>
        </w:rPr>
        <w:t>Další hlediska výběru</w:t>
      </w:r>
    </w:p>
    <w:p w14:paraId="5CA4AFBD" w14:textId="58A0E61F" w:rsidR="009F4B5E" w:rsidRPr="00F138D8" w:rsidRDefault="009F4B5E" w:rsidP="009F4B5E">
      <w:pPr>
        <w:jc w:val="both"/>
        <w:rPr>
          <w:sz w:val="21"/>
          <w:szCs w:val="21"/>
        </w:rPr>
      </w:pPr>
      <w:r w:rsidRPr="00F138D8">
        <w:rPr>
          <w:sz w:val="21"/>
          <w:szCs w:val="21"/>
        </w:rPr>
        <w:t>Co se týče střihu, záleží na každém, pro jaký se rozhodne. Pro ženy, kterým nejsou ani v běžném životě pohodlná tanga, nejsou vhodná ani při sportu. Spodní prádlo by vás nemělo stahovat, ale ani by nemělo být příliš volné. Pro zátěžové sporty se nejlépe hodí rychleschnoucí spodní sportovní prádlo ze syntetických materiálů</w:t>
      </w:r>
      <w:r w:rsidR="00F138D8" w:rsidRPr="00F138D8">
        <w:rPr>
          <w:sz w:val="21"/>
          <w:szCs w:val="21"/>
        </w:rPr>
        <w:t xml:space="preserve">. </w:t>
      </w:r>
      <w:r w:rsidRPr="00F138D8">
        <w:rPr>
          <w:sz w:val="21"/>
          <w:szCs w:val="21"/>
        </w:rPr>
        <w:t>Pro méně náročné sporty zvolte spodní prádlo z přírodních materiálů (turistika, procházky, klidová jóga). Obvykle platí, že je při nižších teplotách vhodnější spodní prádlo z přírodních materiálů, například z merino vlny. V létě se budete nejlépe cítit v prodyšných a rychleschnoucích přírodních materiálech.</w:t>
      </w:r>
    </w:p>
    <w:p w14:paraId="79C13BCC" w14:textId="61C387B9" w:rsidR="002A7DEA" w:rsidRPr="002338F0" w:rsidRDefault="00B016E6" w:rsidP="00010657">
      <w:pPr>
        <w:jc w:val="both"/>
        <w:rPr>
          <w:sz w:val="21"/>
          <w:szCs w:val="21"/>
        </w:rPr>
      </w:pPr>
      <w:r w:rsidRPr="00F138D8">
        <w:rPr>
          <w:sz w:val="21"/>
          <w:szCs w:val="21"/>
        </w:rPr>
        <w:t xml:space="preserve">Ideální je </w:t>
      </w:r>
      <w:r w:rsidR="00F138D8">
        <w:rPr>
          <w:sz w:val="21"/>
          <w:szCs w:val="21"/>
        </w:rPr>
        <w:t>se také zaměřit na vhodný</w:t>
      </w:r>
      <w:r w:rsidRPr="00F138D8">
        <w:rPr>
          <w:sz w:val="21"/>
          <w:szCs w:val="21"/>
        </w:rPr>
        <w:t xml:space="preserve"> výběr dalších částí oděvu</w:t>
      </w:r>
      <w:r w:rsidR="00F138D8">
        <w:rPr>
          <w:sz w:val="21"/>
          <w:szCs w:val="21"/>
        </w:rPr>
        <w:t xml:space="preserve"> a vybavení</w:t>
      </w:r>
      <w:r w:rsidRPr="00F138D8">
        <w:rPr>
          <w:sz w:val="21"/>
          <w:szCs w:val="21"/>
        </w:rPr>
        <w:t>. „Vhodné funkční tričko</w:t>
      </w:r>
      <w:r w:rsidR="00F138D8" w:rsidRPr="00F138D8">
        <w:rPr>
          <w:sz w:val="21"/>
          <w:szCs w:val="21"/>
        </w:rPr>
        <w:t>, šortky či legíny</w:t>
      </w:r>
      <w:r w:rsidRPr="00F138D8">
        <w:rPr>
          <w:sz w:val="21"/>
          <w:szCs w:val="21"/>
        </w:rPr>
        <w:t xml:space="preserve"> pro odvádění potu a zároveň zachování teplotního komfortu</w:t>
      </w:r>
      <w:r w:rsidR="00F138D8" w:rsidRPr="00F138D8">
        <w:rPr>
          <w:sz w:val="21"/>
          <w:szCs w:val="21"/>
        </w:rPr>
        <w:t xml:space="preserve">. </w:t>
      </w:r>
      <w:r w:rsidRPr="00F138D8">
        <w:rPr>
          <w:sz w:val="21"/>
          <w:szCs w:val="21"/>
        </w:rPr>
        <w:t>Správné boty vám pomohou s</w:t>
      </w:r>
      <w:r w:rsidR="00F138D8">
        <w:rPr>
          <w:sz w:val="21"/>
          <w:szCs w:val="21"/>
        </w:rPr>
        <w:t> </w:t>
      </w:r>
      <w:r w:rsidRPr="00F138D8">
        <w:rPr>
          <w:sz w:val="21"/>
          <w:szCs w:val="21"/>
        </w:rPr>
        <w:t>koordinací</w:t>
      </w:r>
      <w:r w:rsidR="00F138D8">
        <w:rPr>
          <w:sz w:val="21"/>
          <w:szCs w:val="21"/>
        </w:rPr>
        <w:t xml:space="preserve"> a</w:t>
      </w:r>
      <w:r w:rsidRPr="00F138D8">
        <w:rPr>
          <w:sz w:val="21"/>
          <w:szCs w:val="21"/>
        </w:rPr>
        <w:t xml:space="preserve"> usnadní provádění mnohých cviků či zdokonalí jejich technické provedení nebo i zvýší výkon</w:t>
      </w:r>
      <w:r w:rsidR="00F138D8" w:rsidRPr="00F138D8">
        <w:rPr>
          <w:sz w:val="21"/>
          <w:szCs w:val="21"/>
        </w:rPr>
        <w:t xml:space="preserve">. Pro fitness, </w:t>
      </w:r>
      <w:proofErr w:type="spellStart"/>
      <w:r w:rsidR="00F138D8" w:rsidRPr="00F138D8">
        <w:rPr>
          <w:sz w:val="21"/>
          <w:szCs w:val="21"/>
        </w:rPr>
        <w:t>CrossFit</w:t>
      </w:r>
      <w:proofErr w:type="spellEnd"/>
      <w:r w:rsidR="00F138D8" w:rsidRPr="00F138D8">
        <w:rPr>
          <w:sz w:val="21"/>
          <w:szCs w:val="21"/>
        </w:rPr>
        <w:t xml:space="preserve"> či jógu může být vhodným řešením kvalitní lehká </w:t>
      </w:r>
      <w:proofErr w:type="spellStart"/>
      <w:r w:rsidR="00F138D8" w:rsidRPr="00F138D8">
        <w:rPr>
          <w:sz w:val="21"/>
          <w:szCs w:val="21"/>
        </w:rPr>
        <w:t>barefootová</w:t>
      </w:r>
      <w:proofErr w:type="spellEnd"/>
      <w:r w:rsidR="00F138D8" w:rsidRPr="00F138D8">
        <w:rPr>
          <w:sz w:val="21"/>
          <w:szCs w:val="21"/>
        </w:rPr>
        <w:t xml:space="preserve"> obuv. Díky velmi tenké a pružné podešvi umožňuje perfektně cítit zem pod sebou. Lepší kontakt se zemí může zlepšit stabilitu a rovnováhu. Boty s nevyvýšenou </w:t>
      </w:r>
      <w:proofErr w:type="spellStart"/>
      <w:r w:rsidR="00F138D8" w:rsidRPr="00F138D8">
        <w:rPr>
          <w:sz w:val="21"/>
          <w:szCs w:val="21"/>
        </w:rPr>
        <w:t>zero</w:t>
      </w:r>
      <w:proofErr w:type="spellEnd"/>
      <w:r w:rsidR="00F138D8" w:rsidRPr="00F138D8">
        <w:rPr>
          <w:sz w:val="21"/>
          <w:szCs w:val="21"/>
        </w:rPr>
        <w:t xml:space="preserve">-drop podrážkou udržují prsty a paty ve stejné vzdálenosti od země, což tělo dostane do přirozeného postoje,“ říká </w:t>
      </w:r>
      <w:proofErr w:type="spellStart"/>
      <w:r w:rsidR="00F138D8" w:rsidRPr="00F138D8">
        <w:rPr>
          <w:sz w:val="21"/>
          <w:szCs w:val="21"/>
        </w:rPr>
        <w:t>Aryna</w:t>
      </w:r>
      <w:proofErr w:type="spellEnd"/>
      <w:r w:rsidR="00F138D8" w:rsidRPr="00F138D8">
        <w:rPr>
          <w:sz w:val="21"/>
          <w:szCs w:val="21"/>
        </w:rPr>
        <w:t xml:space="preserve"> </w:t>
      </w:r>
      <w:proofErr w:type="spellStart"/>
      <w:r w:rsidR="00F138D8" w:rsidRPr="00F138D8">
        <w:rPr>
          <w:sz w:val="21"/>
          <w:szCs w:val="21"/>
        </w:rPr>
        <w:t>Levchenko</w:t>
      </w:r>
      <w:proofErr w:type="spellEnd"/>
      <w:r w:rsidR="00F138D8" w:rsidRPr="00F138D8">
        <w:rPr>
          <w:sz w:val="21"/>
          <w:szCs w:val="21"/>
        </w:rPr>
        <w:t xml:space="preserve"> z českého zastoupení </w:t>
      </w:r>
      <w:proofErr w:type="spellStart"/>
      <w:r w:rsidR="00F138D8" w:rsidRPr="00F138D8">
        <w:rPr>
          <w:sz w:val="21"/>
          <w:szCs w:val="21"/>
        </w:rPr>
        <w:t>Xero</w:t>
      </w:r>
      <w:proofErr w:type="spellEnd"/>
      <w:r w:rsidR="00F138D8" w:rsidRPr="00F138D8">
        <w:rPr>
          <w:sz w:val="21"/>
          <w:szCs w:val="21"/>
        </w:rPr>
        <w:t xml:space="preserve"> </w:t>
      </w:r>
      <w:proofErr w:type="spellStart"/>
      <w:r w:rsidR="00F138D8" w:rsidRPr="00F138D8">
        <w:rPr>
          <w:sz w:val="21"/>
          <w:szCs w:val="21"/>
        </w:rPr>
        <w:t>Shoes</w:t>
      </w:r>
      <w:proofErr w:type="spellEnd"/>
      <w:r w:rsidR="00F138D8" w:rsidRPr="00F138D8">
        <w:rPr>
          <w:sz w:val="21"/>
          <w:szCs w:val="21"/>
        </w:rPr>
        <w:t>.</w:t>
      </w:r>
    </w:p>
    <w:sectPr w:rsidR="002A7DEA" w:rsidRPr="002338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84B9F"/>
    <w:multiLevelType w:val="multilevel"/>
    <w:tmpl w:val="CA5E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18615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1975062225">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93"/>
    <w:rsid w:val="000027EB"/>
    <w:rsid w:val="00010657"/>
    <w:rsid w:val="00025B22"/>
    <w:rsid w:val="00085619"/>
    <w:rsid w:val="000A6825"/>
    <w:rsid w:val="00187056"/>
    <w:rsid w:val="001C38F7"/>
    <w:rsid w:val="002338F0"/>
    <w:rsid w:val="002355C3"/>
    <w:rsid w:val="00246193"/>
    <w:rsid w:val="00262771"/>
    <w:rsid w:val="00276696"/>
    <w:rsid w:val="002A7DEA"/>
    <w:rsid w:val="002B26D2"/>
    <w:rsid w:val="002F01D4"/>
    <w:rsid w:val="00375224"/>
    <w:rsid w:val="003839C6"/>
    <w:rsid w:val="003A0C95"/>
    <w:rsid w:val="003D0D56"/>
    <w:rsid w:val="00436BD1"/>
    <w:rsid w:val="00446D67"/>
    <w:rsid w:val="00481FAA"/>
    <w:rsid w:val="004D4C79"/>
    <w:rsid w:val="004D7D67"/>
    <w:rsid w:val="004F5DE6"/>
    <w:rsid w:val="006418E4"/>
    <w:rsid w:val="00647CF4"/>
    <w:rsid w:val="006660BB"/>
    <w:rsid w:val="0067232F"/>
    <w:rsid w:val="006E4AC2"/>
    <w:rsid w:val="00735232"/>
    <w:rsid w:val="00746034"/>
    <w:rsid w:val="007B57D2"/>
    <w:rsid w:val="007E2B00"/>
    <w:rsid w:val="008076FE"/>
    <w:rsid w:val="00824922"/>
    <w:rsid w:val="00837471"/>
    <w:rsid w:val="00884D5F"/>
    <w:rsid w:val="008D2708"/>
    <w:rsid w:val="008E2293"/>
    <w:rsid w:val="009F4B5E"/>
    <w:rsid w:val="00A568A3"/>
    <w:rsid w:val="00AB41B1"/>
    <w:rsid w:val="00B00791"/>
    <w:rsid w:val="00B016E6"/>
    <w:rsid w:val="00B01CD2"/>
    <w:rsid w:val="00B26CD8"/>
    <w:rsid w:val="00BC3078"/>
    <w:rsid w:val="00C536BF"/>
    <w:rsid w:val="00C563A0"/>
    <w:rsid w:val="00C64082"/>
    <w:rsid w:val="00C86E75"/>
    <w:rsid w:val="00CC4142"/>
    <w:rsid w:val="00D40DCA"/>
    <w:rsid w:val="00D431AB"/>
    <w:rsid w:val="00D62493"/>
    <w:rsid w:val="00D63A17"/>
    <w:rsid w:val="00D67793"/>
    <w:rsid w:val="00E7281F"/>
    <w:rsid w:val="00E91E87"/>
    <w:rsid w:val="00EA0895"/>
    <w:rsid w:val="00F138D8"/>
    <w:rsid w:val="00F400A8"/>
    <w:rsid w:val="00F45124"/>
    <w:rsid w:val="00F73E2E"/>
    <w:rsid w:val="00F923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1A3B"/>
  <w15:chartTrackingRefBased/>
  <w15:docId w15:val="{33D11946-AEA2-CB41-83D7-5624262A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2F01D4"/>
  </w:style>
  <w:style w:type="character" w:styleId="Hypertextovodkaz">
    <w:name w:val="Hyperlink"/>
    <w:basedOn w:val="Standardnpsmoodstavce"/>
    <w:uiPriority w:val="99"/>
    <w:semiHidden/>
    <w:unhideWhenUsed/>
    <w:rsid w:val="002F01D4"/>
    <w:rPr>
      <w:color w:val="0000FF"/>
      <w:u w:val="single"/>
    </w:rPr>
  </w:style>
  <w:style w:type="paragraph" w:styleId="Revize">
    <w:name w:val="Revision"/>
    <w:hidden/>
    <w:uiPriority w:val="99"/>
    <w:semiHidden/>
    <w:rsid w:val="00025B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915579">
      <w:bodyDiv w:val="1"/>
      <w:marLeft w:val="0"/>
      <w:marRight w:val="0"/>
      <w:marTop w:val="0"/>
      <w:marBottom w:val="0"/>
      <w:divBdr>
        <w:top w:val="none" w:sz="0" w:space="0" w:color="auto"/>
        <w:left w:val="none" w:sz="0" w:space="0" w:color="auto"/>
        <w:bottom w:val="none" w:sz="0" w:space="0" w:color="auto"/>
        <w:right w:val="none" w:sz="0" w:space="0" w:color="auto"/>
      </w:divBdr>
    </w:div>
    <w:div w:id="1216311824">
      <w:bodyDiv w:val="1"/>
      <w:marLeft w:val="0"/>
      <w:marRight w:val="0"/>
      <w:marTop w:val="0"/>
      <w:marBottom w:val="0"/>
      <w:divBdr>
        <w:top w:val="none" w:sz="0" w:space="0" w:color="auto"/>
        <w:left w:val="none" w:sz="0" w:space="0" w:color="auto"/>
        <w:bottom w:val="none" w:sz="0" w:space="0" w:color="auto"/>
        <w:right w:val="none" w:sz="0" w:space="0" w:color="auto"/>
      </w:divBdr>
    </w:div>
    <w:div w:id="1224482673">
      <w:bodyDiv w:val="1"/>
      <w:marLeft w:val="0"/>
      <w:marRight w:val="0"/>
      <w:marTop w:val="0"/>
      <w:marBottom w:val="0"/>
      <w:divBdr>
        <w:top w:val="none" w:sz="0" w:space="0" w:color="auto"/>
        <w:left w:val="none" w:sz="0" w:space="0" w:color="auto"/>
        <w:bottom w:val="none" w:sz="0" w:space="0" w:color="auto"/>
        <w:right w:val="none" w:sz="0" w:space="0" w:color="auto"/>
      </w:divBdr>
    </w:div>
    <w:div w:id="1350451031">
      <w:bodyDiv w:val="1"/>
      <w:marLeft w:val="0"/>
      <w:marRight w:val="0"/>
      <w:marTop w:val="0"/>
      <w:marBottom w:val="0"/>
      <w:divBdr>
        <w:top w:val="none" w:sz="0" w:space="0" w:color="auto"/>
        <w:left w:val="none" w:sz="0" w:space="0" w:color="auto"/>
        <w:bottom w:val="none" w:sz="0" w:space="0" w:color="auto"/>
        <w:right w:val="none" w:sz="0" w:space="0" w:color="auto"/>
      </w:divBdr>
    </w:div>
    <w:div w:id="1463962981">
      <w:bodyDiv w:val="1"/>
      <w:marLeft w:val="0"/>
      <w:marRight w:val="0"/>
      <w:marTop w:val="0"/>
      <w:marBottom w:val="0"/>
      <w:divBdr>
        <w:top w:val="none" w:sz="0" w:space="0" w:color="auto"/>
        <w:left w:val="none" w:sz="0" w:space="0" w:color="auto"/>
        <w:bottom w:val="none" w:sz="0" w:space="0" w:color="auto"/>
        <w:right w:val="none" w:sz="0" w:space="0" w:color="auto"/>
      </w:divBdr>
    </w:div>
    <w:div w:id="1564020946">
      <w:bodyDiv w:val="1"/>
      <w:marLeft w:val="0"/>
      <w:marRight w:val="0"/>
      <w:marTop w:val="0"/>
      <w:marBottom w:val="0"/>
      <w:divBdr>
        <w:top w:val="none" w:sz="0" w:space="0" w:color="auto"/>
        <w:left w:val="none" w:sz="0" w:space="0" w:color="auto"/>
        <w:bottom w:val="none" w:sz="0" w:space="0" w:color="auto"/>
        <w:right w:val="none" w:sz="0" w:space="0" w:color="auto"/>
      </w:divBdr>
      <w:divsChild>
        <w:div w:id="1970239012">
          <w:marLeft w:val="0"/>
          <w:marRight w:val="0"/>
          <w:marTop w:val="0"/>
          <w:marBottom w:val="0"/>
          <w:divBdr>
            <w:top w:val="none" w:sz="0" w:space="0" w:color="auto"/>
            <w:left w:val="none" w:sz="0" w:space="0" w:color="auto"/>
            <w:bottom w:val="none" w:sz="0" w:space="0" w:color="auto"/>
            <w:right w:val="none" w:sz="0" w:space="0" w:color="auto"/>
          </w:divBdr>
        </w:div>
        <w:div w:id="1700856931">
          <w:marLeft w:val="0"/>
          <w:marRight w:val="0"/>
          <w:marTop w:val="0"/>
          <w:marBottom w:val="0"/>
          <w:divBdr>
            <w:top w:val="none" w:sz="0" w:space="0" w:color="auto"/>
            <w:left w:val="none" w:sz="0" w:space="0" w:color="auto"/>
            <w:bottom w:val="none" w:sz="0" w:space="0" w:color="auto"/>
            <w:right w:val="none" w:sz="0" w:space="0" w:color="auto"/>
          </w:divBdr>
        </w:div>
      </w:divsChild>
    </w:div>
    <w:div w:id="1599678117">
      <w:bodyDiv w:val="1"/>
      <w:marLeft w:val="0"/>
      <w:marRight w:val="0"/>
      <w:marTop w:val="0"/>
      <w:marBottom w:val="0"/>
      <w:divBdr>
        <w:top w:val="none" w:sz="0" w:space="0" w:color="auto"/>
        <w:left w:val="none" w:sz="0" w:space="0" w:color="auto"/>
        <w:bottom w:val="none" w:sz="0" w:space="0" w:color="auto"/>
        <w:right w:val="none" w:sz="0" w:space="0" w:color="auto"/>
      </w:divBdr>
      <w:divsChild>
        <w:div w:id="560362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779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90653">
      <w:bodyDiv w:val="1"/>
      <w:marLeft w:val="0"/>
      <w:marRight w:val="0"/>
      <w:marTop w:val="0"/>
      <w:marBottom w:val="0"/>
      <w:divBdr>
        <w:top w:val="none" w:sz="0" w:space="0" w:color="auto"/>
        <w:left w:val="none" w:sz="0" w:space="0" w:color="auto"/>
        <w:bottom w:val="none" w:sz="0" w:space="0" w:color="auto"/>
        <w:right w:val="none" w:sz="0" w:space="0" w:color="auto"/>
      </w:divBdr>
    </w:div>
    <w:div w:id="1907376394">
      <w:bodyDiv w:val="1"/>
      <w:marLeft w:val="0"/>
      <w:marRight w:val="0"/>
      <w:marTop w:val="0"/>
      <w:marBottom w:val="0"/>
      <w:divBdr>
        <w:top w:val="none" w:sz="0" w:space="0" w:color="auto"/>
        <w:left w:val="none" w:sz="0" w:space="0" w:color="auto"/>
        <w:bottom w:val="none" w:sz="0" w:space="0" w:color="auto"/>
        <w:right w:val="none" w:sz="0" w:space="0" w:color="auto"/>
      </w:divBdr>
      <w:divsChild>
        <w:div w:id="226962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37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76682">
      <w:bodyDiv w:val="1"/>
      <w:marLeft w:val="0"/>
      <w:marRight w:val="0"/>
      <w:marTop w:val="0"/>
      <w:marBottom w:val="0"/>
      <w:divBdr>
        <w:top w:val="none" w:sz="0" w:space="0" w:color="auto"/>
        <w:left w:val="none" w:sz="0" w:space="0" w:color="auto"/>
        <w:bottom w:val="none" w:sz="0" w:space="0" w:color="auto"/>
        <w:right w:val="none" w:sz="0" w:space="0" w:color="auto"/>
      </w:divBdr>
      <w:divsChild>
        <w:div w:id="1047534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0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chalhoblik/Documents/Styx,%20Trenyrkarna/TZ_Trenyrkana_Styx_Maluna_sportovni_pradlo_30_05_pj_mh.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TZ_Trenyrkana_Styx_Maluna_sportovni_pradlo_30_05_pj_mh.dotx</Template>
  <TotalTime>1</TotalTime>
  <Pages>2</Pages>
  <Words>960</Words>
  <Characters>5670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Microsoft Office</dc:creator>
  <cp:keywords/>
  <dc:description/>
  <cp:lastModifiedBy>Klára Procházková</cp:lastModifiedBy>
  <cp:revision>4</cp:revision>
  <cp:lastPrinted>2024-07-26T07:59:00Z</cp:lastPrinted>
  <dcterms:created xsi:type="dcterms:W3CDTF">2024-07-19T11:22:00Z</dcterms:created>
  <dcterms:modified xsi:type="dcterms:W3CDTF">2024-07-26T08:33:00Z</dcterms:modified>
</cp:coreProperties>
</file>