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033CC5B" w14:textId="67BBA96A" w:rsidR="00D51647" w:rsidRPr="004F724E" w:rsidRDefault="008C0AE6" w:rsidP="008C0AE6">
      <w:pPr>
        <w:tabs>
          <w:tab w:val="left" w:pos="750"/>
          <w:tab w:val="left" w:pos="6118"/>
        </w:tabs>
        <w:jc w:val="left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</w:p>
    <w:p w14:paraId="31C1F1D3" w14:textId="560934FE" w:rsidR="00462092" w:rsidRPr="004F724E" w:rsidRDefault="00F830AD" w:rsidP="00EF6D40">
      <w:pPr>
        <w:tabs>
          <w:tab w:val="left" w:pos="750"/>
          <w:tab w:val="left" w:pos="6180"/>
        </w:tabs>
        <w:jc w:val="center"/>
        <w:rPr>
          <w:rFonts w:asciiTheme="minorHAnsi" w:hAnsiTheme="minorHAnsi" w:cstheme="minorHAnsi"/>
          <w:b/>
          <w:bCs/>
          <w:sz w:val="30"/>
          <w:szCs w:val="30"/>
        </w:rPr>
      </w:pPr>
      <w:r w:rsidRPr="004F724E">
        <w:rPr>
          <w:rFonts w:asciiTheme="minorHAnsi" w:hAnsiTheme="minorHAnsi" w:cstheme="minorHAnsi"/>
          <w:b/>
          <w:sz w:val="28"/>
          <w:szCs w:val="28"/>
        </w:rPr>
        <w:t xml:space="preserve">Součástí </w:t>
      </w:r>
      <w:proofErr w:type="spellStart"/>
      <w:r w:rsidR="00F64EFC" w:rsidRPr="004F724E">
        <w:rPr>
          <w:rFonts w:asciiTheme="minorHAnsi" w:hAnsiTheme="minorHAnsi" w:cstheme="minorHAnsi"/>
          <w:b/>
          <w:sz w:val="28"/>
          <w:szCs w:val="28"/>
        </w:rPr>
        <w:t>HackerFest</w:t>
      </w:r>
      <w:r w:rsidRPr="004F724E">
        <w:rPr>
          <w:rFonts w:asciiTheme="minorHAnsi" w:hAnsiTheme="minorHAnsi" w:cstheme="minorHAnsi"/>
          <w:b/>
          <w:sz w:val="28"/>
          <w:szCs w:val="28"/>
        </w:rPr>
        <w:t>u</w:t>
      </w:r>
      <w:proofErr w:type="spellEnd"/>
      <w:r w:rsidRPr="004F724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F64EFC" w:rsidRPr="004F724E">
        <w:rPr>
          <w:rFonts w:asciiTheme="minorHAnsi" w:hAnsiTheme="minorHAnsi" w:cstheme="minorHAnsi"/>
          <w:b/>
          <w:sz w:val="28"/>
          <w:szCs w:val="28"/>
        </w:rPr>
        <w:t>202</w:t>
      </w:r>
      <w:r w:rsidR="00833EBD" w:rsidRPr="004F724E">
        <w:rPr>
          <w:rFonts w:asciiTheme="minorHAnsi" w:hAnsiTheme="minorHAnsi" w:cstheme="minorHAnsi"/>
          <w:b/>
          <w:sz w:val="28"/>
          <w:szCs w:val="28"/>
        </w:rPr>
        <w:t>4</w:t>
      </w:r>
      <w:r w:rsidRPr="004F724E">
        <w:rPr>
          <w:rFonts w:asciiTheme="minorHAnsi" w:hAnsiTheme="minorHAnsi" w:cstheme="minorHAnsi"/>
          <w:b/>
          <w:sz w:val="28"/>
          <w:szCs w:val="28"/>
        </w:rPr>
        <w:t xml:space="preserve"> bude také exkluzivní </w:t>
      </w:r>
      <w:r w:rsidRPr="004F724E">
        <w:rPr>
          <w:rFonts w:asciiTheme="minorHAnsi" w:hAnsiTheme="minorHAnsi" w:cstheme="minorHAnsi"/>
          <w:b/>
          <w:sz w:val="28"/>
          <w:szCs w:val="28"/>
        </w:rPr>
        <w:br/>
      </w:r>
      <w:r w:rsidR="00BE16CF" w:rsidRPr="004F724E">
        <w:rPr>
          <w:rFonts w:asciiTheme="minorHAnsi" w:hAnsiTheme="minorHAnsi" w:cstheme="minorHAnsi"/>
          <w:b/>
          <w:sz w:val="28"/>
          <w:szCs w:val="28"/>
        </w:rPr>
        <w:t>tří</w:t>
      </w:r>
      <w:r w:rsidRPr="004F724E">
        <w:rPr>
          <w:rFonts w:asciiTheme="minorHAnsi" w:hAnsiTheme="minorHAnsi" w:cstheme="minorHAnsi"/>
          <w:b/>
          <w:sz w:val="28"/>
          <w:szCs w:val="28"/>
        </w:rPr>
        <w:t>denní workshop AI Azure Independent Response</w:t>
      </w:r>
    </w:p>
    <w:p w14:paraId="00DFD02F" w14:textId="659E707A" w:rsidR="00F830AD" w:rsidRPr="004F724E" w:rsidRDefault="00571D6A" w:rsidP="00EF6D40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Praha</w:t>
      </w:r>
      <w:r w:rsidR="00A92E8C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,</w:t>
      </w:r>
      <w:r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5010C9">
        <w:rPr>
          <w:rFonts w:asciiTheme="minorHAnsi" w:hAnsiTheme="minorHAnsi" w:cstheme="minorHAnsi"/>
          <w:b/>
          <w:sz w:val="22"/>
          <w:szCs w:val="22"/>
          <w:lang w:eastAsia="cs-CZ"/>
        </w:rPr>
        <w:t>5</w:t>
      </w:r>
      <w:r w:rsidR="006A52A8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. </w:t>
      </w:r>
      <w:r w:rsidR="00F830AD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srpna</w:t>
      </w:r>
      <w:r w:rsidR="006A52A8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20</w:t>
      </w:r>
      <w:r w:rsidR="00674AFE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2</w:t>
      </w:r>
      <w:r w:rsidR="00833EBD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4</w:t>
      </w:r>
      <w:r w:rsidR="00587037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 xml:space="preserve"> </w:t>
      </w:r>
      <w:r w:rsidR="00873578" w:rsidRPr="004F724E">
        <w:rPr>
          <w:rFonts w:asciiTheme="minorHAnsi" w:hAnsiTheme="minorHAnsi" w:cstheme="minorHAnsi"/>
          <w:b/>
          <w:sz w:val="22"/>
          <w:szCs w:val="22"/>
          <w:lang w:eastAsia="cs-CZ"/>
        </w:rPr>
        <w:t>–</w:t>
      </w:r>
      <w:r w:rsidR="00207A83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F830AD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Již 12. ročník odborné konference </w:t>
      </w:r>
      <w:proofErr w:type="spellStart"/>
      <w:r w:rsidR="00F830AD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HackerFest</w:t>
      </w:r>
      <w:proofErr w:type="spellEnd"/>
      <w:r w:rsidR="00F830AD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vyvrcholí 26. září v CineStar na pražském Černém Mostě. Čtvrteční program nabídne přednášky předních odborníků na IT bezpečnost. Hlavní konferenci bude letos přecházet zajímavý doprovodný program, 3denní workshop AI Azure Independent Response s </w:t>
      </w:r>
      <w:proofErr w:type="spellStart"/>
      <w:r w:rsidR="00F830AD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Wayenem</w:t>
      </w:r>
      <w:proofErr w:type="spellEnd"/>
      <w:r w:rsidR="00F830AD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Burkem.</w:t>
      </w:r>
    </w:p>
    <w:p w14:paraId="2C1CA93F" w14:textId="1FDC74DD" w:rsidR="00406977" w:rsidRPr="004F724E" w:rsidRDefault="00F830AD" w:rsidP="00EF6D40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„Workshop AI Azure Cloud Incident Response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Skill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Building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je navržen tak, aby pomohl rozvíjet pracovní dovednosti potřebné k reakci na různé incidenty. Jeho osnova zajišťuje komplexní a praktický přístup k zvládnutí reakce na incidenty Azure během </w:t>
      </w:r>
      <w:r w:rsidR="00925CAE" w:rsidRPr="004F724E">
        <w:rPr>
          <w:rFonts w:asciiTheme="minorHAnsi" w:hAnsiTheme="minorHAnsi" w:cstheme="minorHAnsi"/>
          <w:sz w:val="22"/>
          <w:szCs w:val="22"/>
          <w:lang w:eastAsia="cs-CZ"/>
        </w:rPr>
        <w:t>tří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dnů</w:t>
      </w:r>
      <w:r w:rsidR="00925CA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. Celý workshop je veden v anglickém jazyce předním odborníkem na tuto problematiku </w:t>
      </w:r>
      <w:proofErr w:type="spellStart"/>
      <w:r w:rsidR="00925CAE" w:rsidRPr="004F724E">
        <w:rPr>
          <w:rFonts w:asciiTheme="minorHAnsi" w:hAnsiTheme="minorHAnsi" w:cstheme="minorHAnsi"/>
          <w:sz w:val="22"/>
          <w:szCs w:val="22"/>
          <w:lang w:eastAsia="cs-CZ"/>
        </w:rPr>
        <w:t>Wayenem</w:t>
      </w:r>
      <w:proofErr w:type="spellEnd"/>
      <w:r w:rsidR="00925CA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Burkem,</w:t>
      </w:r>
      <w:r w:rsidR="00406977" w:rsidRPr="004F724E">
        <w:rPr>
          <w:rFonts w:asciiTheme="minorHAnsi" w:hAnsiTheme="minorHAnsi" w:cstheme="minorHAnsi"/>
          <w:sz w:val="22"/>
          <w:szCs w:val="22"/>
          <w:lang w:eastAsia="cs-CZ"/>
        </w:rPr>
        <w:t>“ říká výkonný ředitel Počítačové školy GOPAS Jan Dvořák.</w:t>
      </w:r>
    </w:p>
    <w:p w14:paraId="19E8C9E5" w14:textId="01C7DD9E" w:rsidR="00925CAE" w:rsidRDefault="00925CAE" w:rsidP="00EF6D40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Wayne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Burke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je mezinárodně uznáván pro své pracovní zkušenosti, úspěchy a přínosy v oblasti IT a kybernetické bezpečnosti. V současnosti se specializuje na mnoho ofenzivních a defenzivních technologií umělé inteligence pro robotiku, jako jsou drony, budování a správu nových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hightech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bezpečnostních nástrojů, vlastní hardwarová řešení pro biomedicínské produkty, digitální forenzní analýzu, penetrační testování, mobilní bezpečnost a rádiové frekvence s využitím specializovaných SDR.</w:t>
      </w:r>
    </w:p>
    <w:p w14:paraId="25AEF160" w14:textId="455DB1A5" w:rsidR="004F724E" w:rsidRPr="004F724E" w:rsidRDefault="00522C7A" w:rsidP="004F724E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>
        <w:rPr>
          <w:rFonts w:asciiTheme="minorHAnsi" w:hAnsiTheme="minorHAnsi" w:cstheme="minorHAnsi"/>
          <w:sz w:val="22"/>
          <w:szCs w:val="22"/>
          <w:lang w:eastAsia="cs-CZ"/>
        </w:rPr>
        <w:t>Komu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 xml:space="preserve"> je workshop určen: </w:t>
      </w:r>
      <w:r>
        <w:rPr>
          <w:rFonts w:asciiTheme="minorHAnsi" w:hAnsiTheme="minorHAnsi" w:cstheme="minorHAnsi"/>
          <w:sz w:val="22"/>
          <w:szCs w:val="22"/>
          <w:lang w:eastAsia="cs-CZ"/>
        </w:rPr>
        <w:t>i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nžený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 xml:space="preserve">rům a 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analyt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ikům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kybernetické bezpečnosti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, s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právc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ům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sítí a systémov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ým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administráto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rům, i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nžený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 xml:space="preserve">rům a 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vývojář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ům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dronů a robotiky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 xml:space="preserve"> či o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peráto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rům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dronů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. Dále pak v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yšetřovatel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ům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digitální forenzní analýzy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, p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enetrační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teste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rům, p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racovn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íkům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v oblasti cloud </w:t>
      </w:r>
      <w:proofErr w:type="spellStart"/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computing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u</w:t>
      </w:r>
      <w:proofErr w:type="spellEnd"/>
      <w:r w:rsidR="004F724E">
        <w:rPr>
          <w:rFonts w:asciiTheme="minorHAnsi" w:hAnsiTheme="minorHAnsi" w:cstheme="minorHAnsi"/>
          <w:sz w:val="22"/>
          <w:szCs w:val="22"/>
          <w:lang w:eastAsia="cs-CZ"/>
        </w:rPr>
        <w:t xml:space="preserve"> a 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anaže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rům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projektů v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 </w:t>
      </w:r>
      <w:r w:rsidR="004F724E" w:rsidRPr="004F724E">
        <w:rPr>
          <w:rFonts w:asciiTheme="minorHAnsi" w:hAnsiTheme="minorHAnsi" w:cstheme="minorHAnsi"/>
          <w:sz w:val="22"/>
          <w:szCs w:val="22"/>
          <w:lang w:eastAsia="cs-CZ"/>
        </w:rPr>
        <w:t>cloudu</w:t>
      </w:r>
      <w:r w:rsidR="004F724E">
        <w:rPr>
          <w:rFonts w:asciiTheme="minorHAnsi" w:hAnsiTheme="minorHAnsi" w:cstheme="minorHAnsi"/>
          <w:sz w:val="22"/>
          <w:szCs w:val="22"/>
          <w:lang w:eastAsia="cs-CZ"/>
        </w:rPr>
        <w:t>.</w:t>
      </w:r>
    </w:p>
    <w:p w14:paraId="34AF4891" w14:textId="56B8CCD3" w:rsidR="00925CAE" w:rsidRPr="004F724E" w:rsidRDefault="00925CAE" w:rsidP="00EF6D40">
      <w:p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t>Každý účastník</w:t>
      </w:r>
      <w:r w:rsidR="00BE16CF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tohoto workshopu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získá 30denní přístup k praktickým cvičením Azure. </w:t>
      </w:r>
      <w:hyperlink r:id="rId8" w:history="1">
        <w:r w:rsidRPr="004F724E">
          <w:rPr>
            <w:rStyle w:val="Hypertextovodkaz"/>
            <w:rFonts w:asciiTheme="minorHAnsi" w:hAnsiTheme="minorHAnsi" w:cstheme="minorHAnsi"/>
            <w:sz w:val="22"/>
            <w:szCs w:val="22"/>
            <w:lang w:eastAsia="cs-CZ"/>
          </w:rPr>
          <w:t xml:space="preserve">Workshop AI Azure Cloud Incident Response </w:t>
        </w:r>
        <w:proofErr w:type="spellStart"/>
        <w:r w:rsidRPr="004F724E">
          <w:rPr>
            <w:rStyle w:val="Hypertextovodkaz"/>
            <w:rFonts w:asciiTheme="minorHAnsi" w:hAnsiTheme="minorHAnsi" w:cstheme="minorHAnsi"/>
            <w:sz w:val="22"/>
            <w:szCs w:val="22"/>
            <w:lang w:eastAsia="cs-CZ"/>
          </w:rPr>
          <w:t>Skill</w:t>
        </w:r>
        <w:proofErr w:type="spellEnd"/>
        <w:r w:rsidRPr="004F724E">
          <w:rPr>
            <w:rStyle w:val="Hypertextovodkaz"/>
            <w:rFonts w:asciiTheme="minorHAnsi" w:hAnsiTheme="minorHAnsi" w:cstheme="minorHAnsi"/>
            <w:sz w:val="22"/>
            <w:szCs w:val="22"/>
            <w:lang w:eastAsia="cs-CZ"/>
          </w:rPr>
          <w:t xml:space="preserve"> </w:t>
        </w:r>
        <w:proofErr w:type="spellStart"/>
        <w:r w:rsidRPr="004F724E">
          <w:rPr>
            <w:rStyle w:val="Hypertextovodkaz"/>
            <w:rFonts w:asciiTheme="minorHAnsi" w:hAnsiTheme="minorHAnsi" w:cstheme="minorHAnsi"/>
            <w:sz w:val="22"/>
            <w:szCs w:val="22"/>
            <w:lang w:eastAsia="cs-CZ"/>
          </w:rPr>
          <w:t>Building</w:t>
        </w:r>
        <w:proofErr w:type="spellEnd"/>
      </w:hyperlink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proběhne od pondělí 23. do středy 25. září v IRIS hotel Eden v Praze 10. </w:t>
      </w:r>
      <w:r w:rsidR="0025417E">
        <w:rPr>
          <w:rFonts w:asciiTheme="minorHAnsi" w:hAnsiTheme="minorHAnsi" w:cstheme="minorHAnsi"/>
          <w:sz w:val="22"/>
          <w:szCs w:val="22"/>
          <w:lang w:eastAsia="cs-CZ"/>
        </w:rPr>
        <w:t xml:space="preserve">Je možné využít také zvýhodněných balíčků a zakoupit si společně s workshopem vstupenku na čtvrteční </w:t>
      </w:r>
      <w:proofErr w:type="spellStart"/>
      <w:r w:rsidR="0025417E">
        <w:rPr>
          <w:rFonts w:asciiTheme="minorHAnsi" w:hAnsiTheme="minorHAnsi" w:cstheme="minorHAnsi"/>
          <w:sz w:val="22"/>
          <w:szCs w:val="22"/>
          <w:lang w:eastAsia="cs-CZ"/>
        </w:rPr>
        <w:t>HackerFest</w:t>
      </w:r>
      <w:proofErr w:type="spellEnd"/>
      <w:r w:rsidR="0025417E">
        <w:rPr>
          <w:rFonts w:asciiTheme="minorHAnsi" w:hAnsiTheme="minorHAnsi" w:cstheme="minorHAnsi"/>
          <w:sz w:val="22"/>
          <w:szCs w:val="22"/>
          <w:lang w:eastAsia="cs-CZ"/>
        </w:rPr>
        <w:t xml:space="preserve"> online, ale i s fyzickým vstupem na konferenci.</w:t>
      </w:r>
      <w:r w:rsidR="005010C9">
        <w:rPr>
          <w:rFonts w:asciiTheme="minorHAnsi" w:hAnsiTheme="minorHAnsi" w:cstheme="minorHAnsi"/>
          <w:sz w:val="22"/>
          <w:szCs w:val="22"/>
          <w:lang w:eastAsia="cs-CZ"/>
        </w:rPr>
        <w:t xml:space="preserve"> W</w:t>
      </w:r>
      <w:r w:rsidR="005010C9" w:rsidRPr="005010C9">
        <w:rPr>
          <w:rFonts w:asciiTheme="minorHAnsi" w:hAnsiTheme="minorHAnsi" w:cstheme="minorHAnsi"/>
          <w:sz w:val="22"/>
          <w:szCs w:val="22"/>
          <w:lang w:eastAsia="cs-CZ"/>
        </w:rPr>
        <w:t xml:space="preserve">orkshop probíhá ve spolupráci s americkou společností Cyber2 </w:t>
      </w:r>
      <w:proofErr w:type="spellStart"/>
      <w:r w:rsidR="005010C9" w:rsidRPr="005010C9">
        <w:rPr>
          <w:rFonts w:asciiTheme="minorHAnsi" w:hAnsiTheme="minorHAnsi" w:cstheme="minorHAnsi"/>
          <w:sz w:val="22"/>
          <w:szCs w:val="22"/>
          <w:lang w:eastAsia="cs-CZ"/>
        </w:rPr>
        <w:t>Labs</w:t>
      </w:r>
      <w:proofErr w:type="spellEnd"/>
      <w:r w:rsidR="005010C9">
        <w:rPr>
          <w:rFonts w:asciiTheme="minorHAnsi" w:hAnsiTheme="minorHAnsi" w:cstheme="minorHAnsi"/>
          <w:sz w:val="22"/>
          <w:szCs w:val="22"/>
          <w:lang w:eastAsia="cs-CZ"/>
        </w:rPr>
        <w:t>.</w:t>
      </w:r>
    </w:p>
    <w:p w14:paraId="5E9ADA11" w14:textId="1E4FC2CF" w:rsidR="004D7006" w:rsidRPr="004F724E" w:rsidRDefault="004D7006" w:rsidP="00EF6D40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A j</w:t>
      </w:r>
      <w:r w:rsidR="00AE33A5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aká témata </w:t>
      </w:r>
      <w:r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jsou </w:t>
      </w:r>
      <w:r w:rsidR="00AE33A5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na </w:t>
      </w:r>
      <w:r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programu</w:t>
      </w:r>
      <w:r w:rsidR="00F830AD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v hlavní den konference</w:t>
      </w:r>
      <w:r w:rsidR="00925CAE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 xml:space="preserve"> </w:t>
      </w:r>
      <w:proofErr w:type="spellStart"/>
      <w:r w:rsidR="00925CAE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Hackerfest</w:t>
      </w:r>
      <w:proofErr w:type="spellEnd"/>
      <w:r w:rsidR="00925CAE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, ve čtvrtek 26. 9</w:t>
      </w:r>
      <w:r w:rsidR="00AE33A5" w:rsidRPr="004F724E">
        <w:rPr>
          <w:rFonts w:asciiTheme="minorHAnsi" w:hAnsiTheme="minorHAnsi" w:cstheme="minorHAnsi"/>
          <w:b/>
          <w:bCs/>
          <w:sz w:val="22"/>
          <w:szCs w:val="22"/>
          <w:lang w:eastAsia="cs-CZ"/>
        </w:rPr>
        <w:t>?</w:t>
      </w:r>
    </w:p>
    <w:p w14:paraId="78BA2303" w14:textId="77777777" w:rsidR="00F830AD" w:rsidRPr="004F724E" w:rsidRDefault="004D7006" w:rsidP="00EF6D40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t>Z HTML do PDF bezpečně a nebezpečně</w:t>
      </w:r>
      <w:r w:rsidR="00AE33A5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(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>Roman Kümmel</w:t>
      </w:r>
      <w:r w:rsidR="00AE33A5" w:rsidRPr="004F724E">
        <w:rPr>
          <w:rFonts w:asciiTheme="minorHAnsi" w:hAnsiTheme="minorHAnsi" w:cstheme="minorHAnsi"/>
          <w:sz w:val="22"/>
          <w:szCs w:val="22"/>
          <w:lang w:eastAsia="cs-CZ"/>
        </w:rPr>
        <w:t>)</w:t>
      </w:r>
    </w:p>
    <w:p w14:paraId="53C6230D" w14:textId="77777777" w:rsidR="00925CAE" w:rsidRPr="004F724E" w:rsidRDefault="004D7006" w:rsidP="00925CAE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Microsoft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Entra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ID: Šest stupňů odloučení</w:t>
      </w:r>
      <w:r w:rsidR="00AE33A5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(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Martin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Haller</w:t>
      </w:r>
      <w:proofErr w:type="spellEnd"/>
      <w:r w:rsidR="00AE33A5" w:rsidRPr="004F724E">
        <w:rPr>
          <w:rFonts w:asciiTheme="minorHAnsi" w:hAnsiTheme="minorHAnsi" w:cstheme="minorHAnsi"/>
          <w:sz w:val="22"/>
          <w:szCs w:val="22"/>
          <w:lang w:eastAsia="cs-CZ"/>
        </w:rPr>
        <w:t>)</w:t>
      </w:r>
    </w:p>
    <w:p w14:paraId="64DB80E3" w14:textId="4ECE8EA4" w:rsidR="00925CAE" w:rsidRPr="004F724E" w:rsidRDefault="00925CAE" w:rsidP="00925CAE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color w:val="000000"/>
          <w:sz w:val="22"/>
          <w:szCs w:val="22"/>
        </w:rPr>
        <w:t xml:space="preserve">Zákeřné persistence v </w:t>
      </w:r>
      <w:proofErr w:type="spellStart"/>
      <w:r w:rsidRPr="004F724E">
        <w:rPr>
          <w:rFonts w:asciiTheme="minorHAnsi" w:hAnsiTheme="minorHAnsi" w:cstheme="minorHAnsi"/>
          <w:color w:val="000000"/>
          <w:sz w:val="22"/>
          <w:szCs w:val="22"/>
        </w:rPr>
        <w:t>Active</w:t>
      </w:r>
      <w:proofErr w:type="spellEnd"/>
      <w:r w:rsidRPr="004F724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4F724E">
        <w:rPr>
          <w:rFonts w:asciiTheme="minorHAnsi" w:hAnsiTheme="minorHAnsi" w:cstheme="minorHAnsi"/>
          <w:color w:val="000000"/>
          <w:sz w:val="22"/>
          <w:szCs w:val="22"/>
        </w:rPr>
        <w:t>Directory</w:t>
      </w:r>
      <w:proofErr w:type="spellEnd"/>
      <w:r w:rsidRPr="004F724E">
        <w:rPr>
          <w:rFonts w:asciiTheme="minorHAnsi" w:hAnsiTheme="minorHAnsi" w:cstheme="minorHAnsi"/>
          <w:color w:val="000000"/>
          <w:sz w:val="22"/>
          <w:szCs w:val="22"/>
        </w:rPr>
        <w:t xml:space="preserve"> (Lubomír Ošmera)</w:t>
      </w:r>
    </w:p>
    <w:p w14:paraId="27EECDD4" w14:textId="77777777" w:rsidR="00F830AD" w:rsidRPr="004F724E" w:rsidRDefault="00836206" w:rsidP="00836206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t>BitLocker plus TPM mínus PIN (Ondřej Ševeček)</w:t>
      </w:r>
    </w:p>
    <w:p w14:paraId="18F0B447" w14:textId="3C3DBFAB" w:rsidR="00836206" w:rsidRPr="004F724E" w:rsidRDefault="00836206" w:rsidP="00836206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AI pro budování dovedností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IoT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v roce 2024 (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Wayne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Burke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>)</w:t>
      </w:r>
    </w:p>
    <w:p w14:paraId="59FD6DFA" w14:textId="6C89BA30" w:rsidR="00925CAE" w:rsidRPr="004F724E" w:rsidRDefault="00925CAE" w:rsidP="00836206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What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AI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can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– and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can’t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do (James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Stanger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>)</w:t>
      </w:r>
    </w:p>
    <w:p w14:paraId="1A8FDAD9" w14:textId="5A3DF763" w:rsidR="00925CAE" w:rsidRPr="004F724E" w:rsidRDefault="00925CAE" w:rsidP="00836206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rPr>
          <w:rFonts w:asciiTheme="minorHAnsi" w:hAnsiTheme="minorHAnsi" w:cstheme="minorHAnsi"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lastRenderedPageBreak/>
        <w:t xml:space="preserve">Stojí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ZeroTrust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za tu námahu? (Ma</w:t>
      </w:r>
      <w:r w:rsidR="00BE16CF" w:rsidRPr="004F724E">
        <w:rPr>
          <w:rFonts w:asciiTheme="minorHAnsi" w:hAnsiTheme="minorHAnsi" w:cstheme="minorHAnsi"/>
          <w:sz w:val="22"/>
          <w:szCs w:val="22"/>
          <w:lang w:eastAsia="cs-CZ"/>
        </w:rPr>
        <w:t>t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úš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Puškár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>)</w:t>
      </w:r>
    </w:p>
    <w:p w14:paraId="7D1AE66F" w14:textId="3D3FCEA7" w:rsidR="000B4AA7" w:rsidRPr="004F724E" w:rsidRDefault="00851606" w:rsidP="005A497C">
      <w:pPr>
        <w:tabs>
          <w:tab w:val="left" w:pos="750"/>
          <w:tab w:val="left" w:pos="6180"/>
        </w:tabs>
        <w:rPr>
          <w:rFonts w:asciiTheme="minorHAnsi" w:hAnsiTheme="minorHAnsi" w:cstheme="minorHAnsi"/>
          <w:b/>
          <w:bCs/>
          <w:sz w:val="22"/>
          <w:szCs w:val="22"/>
          <w:lang w:eastAsia="cs-CZ"/>
        </w:rPr>
      </w:pPr>
      <w:r w:rsidRPr="004F724E">
        <w:rPr>
          <w:rFonts w:asciiTheme="minorHAnsi" w:hAnsiTheme="minorHAnsi" w:cstheme="minorHAnsi"/>
          <w:sz w:val="22"/>
          <w:szCs w:val="22"/>
          <w:lang w:eastAsia="cs-CZ"/>
        </w:rPr>
        <w:t>Konference proběhne v hybridní podobě</w:t>
      </w:r>
      <w:r w:rsidR="00A848FD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, 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všechny </w:t>
      </w:r>
      <w:r w:rsidR="005A497C" w:rsidRPr="004F724E">
        <w:rPr>
          <w:rFonts w:asciiTheme="minorHAnsi" w:hAnsiTheme="minorHAnsi" w:cstheme="minorHAnsi"/>
          <w:sz w:val="22"/>
          <w:szCs w:val="22"/>
          <w:lang w:eastAsia="cs-CZ"/>
        </w:rPr>
        <w:t>prezentace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budou online </w:t>
      </w:r>
      <w:proofErr w:type="spell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streamované</w:t>
      </w:r>
      <w:proofErr w:type="spell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z konferenčního sálu v Praze. </w:t>
      </w:r>
      <w:r w:rsidR="005A497C" w:rsidRPr="004F724E">
        <w:rPr>
          <w:rFonts w:asciiTheme="minorHAnsi" w:hAnsiTheme="minorHAnsi" w:cstheme="minorHAnsi"/>
          <w:sz w:val="22"/>
          <w:szCs w:val="22"/>
          <w:lang w:eastAsia="cs-CZ"/>
        </w:rPr>
        <w:t>Ú</w:t>
      </w:r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častníci </w:t>
      </w:r>
      <w:proofErr w:type="gramStart"/>
      <w:r w:rsidRPr="004F724E">
        <w:rPr>
          <w:rFonts w:asciiTheme="minorHAnsi" w:hAnsiTheme="minorHAnsi" w:cstheme="minorHAnsi"/>
          <w:sz w:val="22"/>
          <w:szCs w:val="22"/>
          <w:lang w:eastAsia="cs-CZ"/>
        </w:rPr>
        <w:t>obdrží</w:t>
      </w:r>
      <w:proofErr w:type="gramEnd"/>
      <w:r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10denní přístup do archivu přednášek.</w:t>
      </w:r>
      <w:r w:rsidR="00FD37CF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5653EF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Informace o </w:t>
      </w:r>
      <w:proofErr w:type="spellStart"/>
      <w:r w:rsidR="005653EF" w:rsidRPr="004F724E">
        <w:rPr>
          <w:rFonts w:asciiTheme="minorHAnsi" w:hAnsiTheme="minorHAnsi" w:cstheme="minorHAnsi"/>
          <w:sz w:val="22"/>
          <w:szCs w:val="22"/>
          <w:lang w:eastAsia="cs-CZ"/>
        </w:rPr>
        <w:t>HackerFestu</w:t>
      </w:r>
      <w:proofErr w:type="spellEnd"/>
      <w:r w:rsidR="005653EF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202</w:t>
      </w:r>
      <w:r w:rsidR="00B87C08" w:rsidRPr="004F724E">
        <w:rPr>
          <w:rFonts w:asciiTheme="minorHAnsi" w:hAnsiTheme="minorHAnsi" w:cstheme="minorHAnsi"/>
          <w:sz w:val="22"/>
          <w:szCs w:val="22"/>
          <w:lang w:eastAsia="cs-CZ"/>
        </w:rPr>
        <w:t>4</w:t>
      </w:r>
      <w:r w:rsidR="005653EF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a jeho programu </w:t>
      </w:r>
      <w:r w:rsidR="00A464B6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budou </w:t>
      </w:r>
      <w:r w:rsidR="005653EF" w:rsidRPr="004F724E">
        <w:rPr>
          <w:rFonts w:asciiTheme="minorHAnsi" w:hAnsiTheme="minorHAnsi" w:cstheme="minorHAnsi"/>
          <w:sz w:val="22"/>
          <w:szCs w:val="22"/>
          <w:lang w:eastAsia="cs-CZ"/>
        </w:rPr>
        <w:t>postupně přibýva</w:t>
      </w:r>
      <w:r w:rsidR="00A464B6" w:rsidRPr="004F724E">
        <w:rPr>
          <w:rFonts w:asciiTheme="minorHAnsi" w:hAnsiTheme="minorHAnsi" w:cstheme="minorHAnsi"/>
          <w:sz w:val="22"/>
          <w:szCs w:val="22"/>
          <w:lang w:eastAsia="cs-CZ"/>
        </w:rPr>
        <w:t>t</w:t>
      </w:r>
      <w:r w:rsidR="005653EF" w:rsidRPr="004F724E">
        <w:rPr>
          <w:rFonts w:asciiTheme="minorHAnsi" w:hAnsiTheme="minorHAnsi" w:cstheme="minorHAnsi"/>
          <w:sz w:val="22"/>
          <w:szCs w:val="22"/>
          <w:lang w:eastAsia="cs-CZ"/>
        </w:rPr>
        <w:t xml:space="preserve"> na </w:t>
      </w:r>
      <w:hyperlink r:id="rId9" w:history="1">
        <w:r w:rsidR="005653EF" w:rsidRPr="004F724E">
          <w:rPr>
            <w:rStyle w:val="Hypertextovodkaz"/>
            <w:rFonts w:asciiTheme="minorHAnsi" w:hAnsiTheme="minorHAnsi" w:cstheme="minorHAnsi"/>
            <w:sz w:val="22"/>
            <w:szCs w:val="22"/>
            <w:shd w:val="clear" w:color="auto" w:fill="FFFFFF"/>
          </w:rPr>
          <w:t>www.hackerfest.cz</w:t>
        </w:r>
      </w:hyperlink>
      <w:r w:rsidR="005653EF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>.</w:t>
      </w:r>
      <w:r w:rsidR="00DF1A5E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 xml:space="preserve"> </w:t>
      </w:r>
      <w:r w:rsidR="004C493C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 xml:space="preserve">Gold partnerem </w:t>
      </w:r>
      <w:proofErr w:type="spellStart"/>
      <w:r w:rsidR="004C493C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>CompTIA</w:t>
      </w:r>
      <w:proofErr w:type="spellEnd"/>
      <w:r w:rsidR="004C493C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 xml:space="preserve"> a comma_0, partnery pak </w:t>
      </w:r>
      <w:proofErr w:type="spellStart"/>
      <w:r w:rsidR="004C493C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>Synology</w:t>
      </w:r>
      <w:proofErr w:type="spellEnd"/>
      <w:r w:rsidR="004C493C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 xml:space="preserve"> a .</w:t>
      </w:r>
      <w:proofErr w:type="spellStart"/>
      <w:r w:rsidR="004C493C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>msg</w:t>
      </w:r>
      <w:proofErr w:type="spellEnd"/>
      <w:r w:rsidR="004C493C" w:rsidRPr="004F724E">
        <w:rPr>
          <w:rFonts w:asciiTheme="minorHAnsi" w:hAnsiTheme="minorHAnsi" w:cstheme="minorHAnsi"/>
          <w:color w:val="393939"/>
          <w:sz w:val="22"/>
          <w:szCs w:val="22"/>
          <w:shd w:val="clear" w:color="auto" w:fill="FFFFFF"/>
        </w:rPr>
        <w:t>.</w:t>
      </w:r>
    </w:p>
    <w:sectPr w:rsidR="000B4AA7" w:rsidRPr="004F724E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5DA7C" w14:textId="77777777" w:rsidR="00B2627C" w:rsidRDefault="00B2627C">
      <w:r>
        <w:separator/>
      </w:r>
    </w:p>
  </w:endnote>
  <w:endnote w:type="continuationSeparator" w:id="0">
    <w:p w14:paraId="20D0CBAA" w14:textId="77777777" w:rsidR="00B2627C" w:rsidRDefault="00B2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ADA3B" w14:textId="77777777" w:rsidR="00B31235" w:rsidRDefault="00B3123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5AB26" w14:textId="77777777" w:rsidR="00B31235" w:rsidRDefault="00B3123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5F9375" w14:textId="77777777" w:rsidR="00B31235" w:rsidRDefault="00B312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813A7" w14:textId="77777777" w:rsidR="00B2627C" w:rsidRDefault="00B2627C">
      <w:r>
        <w:separator/>
      </w:r>
    </w:p>
  </w:footnote>
  <w:footnote w:type="continuationSeparator" w:id="0">
    <w:p w14:paraId="1EE7E7BC" w14:textId="77777777" w:rsidR="00B2627C" w:rsidRDefault="00B26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48D97" w14:textId="77777777" w:rsidR="00B31235" w:rsidRDefault="00B3123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4B32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7CBAC060" w14:textId="5690E775" w:rsidR="002A4B23" w:rsidRDefault="00A464B6">
    <w:pPr>
      <w:pStyle w:val="Zhlav"/>
    </w:pPr>
    <w:r>
      <w:rPr>
        <w:noProof/>
        <w:lang w:eastAsia="cs-CZ"/>
      </w:rPr>
      <w:drawing>
        <wp:inline distT="0" distB="0" distL="0" distR="0" wp14:anchorId="3BD1813C" wp14:editId="5390015B">
          <wp:extent cx="1562100" cy="355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C240F" w14:textId="77777777" w:rsidR="00B31235" w:rsidRDefault="00B3123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F726B"/>
    <w:multiLevelType w:val="hybridMultilevel"/>
    <w:tmpl w:val="9976E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AA6EA9"/>
    <w:multiLevelType w:val="hybridMultilevel"/>
    <w:tmpl w:val="4C18C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8615607">
    <w:abstractNumId w:val="1"/>
  </w:num>
  <w:num w:numId="2" w16cid:durableId="936867676">
    <w:abstractNumId w:val="16"/>
  </w:num>
  <w:num w:numId="3" w16cid:durableId="890111253">
    <w:abstractNumId w:val="7"/>
  </w:num>
  <w:num w:numId="4" w16cid:durableId="14352963">
    <w:abstractNumId w:val="2"/>
  </w:num>
  <w:num w:numId="5" w16cid:durableId="174241104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906099">
    <w:abstractNumId w:val="6"/>
  </w:num>
  <w:num w:numId="7" w16cid:durableId="1265459540">
    <w:abstractNumId w:val="9"/>
  </w:num>
  <w:num w:numId="8" w16cid:durableId="1491868428">
    <w:abstractNumId w:val="3"/>
  </w:num>
  <w:num w:numId="9" w16cid:durableId="110559710">
    <w:abstractNumId w:val="4"/>
  </w:num>
  <w:num w:numId="10" w16cid:durableId="942151006">
    <w:abstractNumId w:val="10"/>
  </w:num>
  <w:num w:numId="11" w16cid:durableId="996347901">
    <w:abstractNumId w:val="11"/>
  </w:num>
  <w:num w:numId="12" w16cid:durableId="1096290538">
    <w:abstractNumId w:val="8"/>
  </w:num>
  <w:num w:numId="13" w16cid:durableId="512189257">
    <w:abstractNumId w:val="14"/>
  </w:num>
  <w:num w:numId="14" w16cid:durableId="157381234">
    <w:abstractNumId w:val="17"/>
  </w:num>
  <w:num w:numId="15" w16cid:durableId="724764622">
    <w:abstractNumId w:val="5"/>
  </w:num>
  <w:num w:numId="16" w16cid:durableId="1723289683">
    <w:abstractNumId w:val="0"/>
  </w:num>
  <w:num w:numId="17" w16cid:durableId="316424991">
    <w:abstractNumId w:val="15"/>
  </w:num>
  <w:num w:numId="18" w16cid:durableId="1921407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3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FE"/>
    <w:rsid w:val="000000A6"/>
    <w:rsid w:val="00000F3B"/>
    <w:rsid w:val="00004FA2"/>
    <w:rsid w:val="00011DE6"/>
    <w:rsid w:val="000215E5"/>
    <w:rsid w:val="00025BE4"/>
    <w:rsid w:val="00035785"/>
    <w:rsid w:val="00035EB3"/>
    <w:rsid w:val="00052826"/>
    <w:rsid w:val="0005385E"/>
    <w:rsid w:val="000606D5"/>
    <w:rsid w:val="0006144D"/>
    <w:rsid w:val="000627E5"/>
    <w:rsid w:val="00062CDC"/>
    <w:rsid w:val="000641E1"/>
    <w:rsid w:val="00064C86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25D4"/>
    <w:rsid w:val="000E3D42"/>
    <w:rsid w:val="000E6F6B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29D5"/>
    <w:rsid w:val="00157199"/>
    <w:rsid w:val="001625EB"/>
    <w:rsid w:val="001659AE"/>
    <w:rsid w:val="00170E1A"/>
    <w:rsid w:val="00184561"/>
    <w:rsid w:val="00186822"/>
    <w:rsid w:val="001B3E0D"/>
    <w:rsid w:val="001C0C2F"/>
    <w:rsid w:val="001C59F1"/>
    <w:rsid w:val="001C5F56"/>
    <w:rsid w:val="001C77D0"/>
    <w:rsid w:val="001D7DC4"/>
    <w:rsid w:val="001D7EBD"/>
    <w:rsid w:val="001F12F9"/>
    <w:rsid w:val="001F3518"/>
    <w:rsid w:val="001F4A78"/>
    <w:rsid w:val="00200B55"/>
    <w:rsid w:val="0020489E"/>
    <w:rsid w:val="00207A83"/>
    <w:rsid w:val="00212D30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417E"/>
    <w:rsid w:val="00257BB1"/>
    <w:rsid w:val="00263B61"/>
    <w:rsid w:val="00264247"/>
    <w:rsid w:val="0026662B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57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426F"/>
    <w:rsid w:val="0031521E"/>
    <w:rsid w:val="00316122"/>
    <w:rsid w:val="00320C73"/>
    <w:rsid w:val="003315A4"/>
    <w:rsid w:val="00332AE1"/>
    <w:rsid w:val="00334836"/>
    <w:rsid w:val="00337FEC"/>
    <w:rsid w:val="00343147"/>
    <w:rsid w:val="00344669"/>
    <w:rsid w:val="00345270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4C5"/>
    <w:rsid w:val="003A1EF4"/>
    <w:rsid w:val="003A5434"/>
    <w:rsid w:val="003A71AC"/>
    <w:rsid w:val="003B14B3"/>
    <w:rsid w:val="003C0675"/>
    <w:rsid w:val="003C16CE"/>
    <w:rsid w:val="003C4481"/>
    <w:rsid w:val="003C4E30"/>
    <w:rsid w:val="003C6D17"/>
    <w:rsid w:val="003D4267"/>
    <w:rsid w:val="003D6342"/>
    <w:rsid w:val="003D7511"/>
    <w:rsid w:val="003E3502"/>
    <w:rsid w:val="003E425D"/>
    <w:rsid w:val="00404568"/>
    <w:rsid w:val="004052EC"/>
    <w:rsid w:val="00405727"/>
    <w:rsid w:val="00405D18"/>
    <w:rsid w:val="00406977"/>
    <w:rsid w:val="00410394"/>
    <w:rsid w:val="0041679F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190A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493C"/>
    <w:rsid w:val="004C7578"/>
    <w:rsid w:val="004D0B62"/>
    <w:rsid w:val="004D7006"/>
    <w:rsid w:val="004D70A9"/>
    <w:rsid w:val="004E0B89"/>
    <w:rsid w:val="004E21F2"/>
    <w:rsid w:val="004E320E"/>
    <w:rsid w:val="004E3684"/>
    <w:rsid w:val="004E4668"/>
    <w:rsid w:val="004F724E"/>
    <w:rsid w:val="005010C9"/>
    <w:rsid w:val="00506247"/>
    <w:rsid w:val="00507A01"/>
    <w:rsid w:val="005137D3"/>
    <w:rsid w:val="00515D94"/>
    <w:rsid w:val="00515EF5"/>
    <w:rsid w:val="0052270B"/>
    <w:rsid w:val="00522C7A"/>
    <w:rsid w:val="00524648"/>
    <w:rsid w:val="00526A26"/>
    <w:rsid w:val="00530856"/>
    <w:rsid w:val="00540FFA"/>
    <w:rsid w:val="005511BB"/>
    <w:rsid w:val="0055251C"/>
    <w:rsid w:val="005545A3"/>
    <w:rsid w:val="005546D2"/>
    <w:rsid w:val="00556CCA"/>
    <w:rsid w:val="005653EF"/>
    <w:rsid w:val="00571D6A"/>
    <w:rsid w:val="00575BEF"/>
    <w:rsid w:val="00581AD6"/>
    <w:rsid w:val="00587037"/>
    <w:rsid w:val="00592038"/>
    <w:rsid w:val="00592394"/>
    <w:rsid w:val="005A497C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3F04"/>
    <w:rsid w:val="006377F6"/>
    <w:rsid w:val="00651372"/>
    <w:rsid w:val="00655D40"/>
    <w:rsid w:val="0066196C"/>
    <w:rsid w:val="00665FE9"/>
    <w:rsid w:val="00666BBF"/>
    <w:rsid w:val="006717E7"/>
    <w:rsid w:val="00674AFE"/>
    <w:rsid w:val="006858CD"/>
    <w:rsid w:val="00685CDB"/>
    <w:rsid w:val="00686397"/>
    <w:rsid w:val="006A0732"/>
    <w:rsid w:val="006A17B8"/>
    <w:rsid w:val="006A52A8"/>
    <w:rsid w:val="006A58FC"/>
    <w:rsid w:val="006B705B"/>
    <w:rsid w:val="006C5414"/>
    <w:rsid w:val="006D3B7F"/>
    <w:rsid w:val="006D4CF7"/>
    <w:rsid w:val="006E197E"/>
    <w:rsid w:val="006E263A"/>
    <w:rsid w:val="006F35D3"/>
    <w:rsid w:val="00702E80"/>
    <w:rsid w:val="007042BD"/>
    <w:rsid w:val="007163F7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70C0D"/>
    <w:rsid w:val="00791426"/>
    <w:rsid w:val="00794C94"/>
    <w:rsid w:val="007A09ED"/>
    <w:rsid w:val="007A1C01"/>
    <w:rsid w:val="007B0FDC"/>
    <w:rsid w:val="007B652D"/>
    <w:rsid w:val="007C2E35"/>
    <w:rsid w:val="007D40AC"/>
    <w:rsid w:val="007D417D"/>
    <w:rsid w:val="007D7641"/>
    <w:rsid w:val="007E68AB"/>
    <w:rsid w:val="007F6A15"/>
    <w:rsid w:val="00801752"/>
    <w:rsid w:val="00806DD9"/>
    <w:rsid w:val="008213FB"/>
    <w:rsid w:val="00822EC8"/>
    <w:rsid w:val="008245B5"/>
    <w:rsid w:val="008324A4"/>
    <w:rsid w:val="00833EBD"/>
    <w:rsid w:val="00836206"/>
    <w:rsid w:val="0084441C"/>
    <w:rsid w:val="00844F99"/>
    <w:rsid w:val="00850D29"/>
    <w:rsid w:val="00851606"/>
    <w:rsid w:val="008613C4"/>
    <w:rsid w:val="00861588"/>
    <w:rsid w:val="00865EAD"/>
    <w:rsid w:val="00873578"/>
    <w:rsid w:val="00877DC7"/>
    <w:rsid w:val="0088771D"/>
    <w:rsid w:val="00894336"/>
    <w:rsid w:val="00897840"/>
    <w:rsid w:val="008A71C1"/>
    <w:rsid w:val="008B1A6B"/>
    <w:rsid w:val="008B2075"/>
    <w:rsid w:val="008B30C8"/>
    <w:rsid w:val="008B3665"/>
    <w:rsid w:val="008B4196"/>
    <w:rsid w:val="008C0AE6"/>
    <w:rsid w:val="008C17B2"/>
    <w:rsid w:val="008C3C5C"/>
    <w:rsid w:val="008E4638"/>
    <w:rsid w:val="008E5867"/>
    <w:rsid w:val="008E6F4B"/>
    <w:rsid w:val="008F66D5"/>
    <w:rsid w:val="00903E3F"/>
    <w:rsid w:val="00905594"/>
    <w:rsid w:val="009113D0"/>
    <w:rsid w:val="00916AF1"/>
    <w:rsid w:val="00917F6C"/>
    <w:rsid w:val="00922C11"/>
    <w:rsid w:val="00922D47"/>
    <w:rsid w:val="00922EF0"/>
    <w:rsid w:val="00925CAE"/>
    <w:rsid w:val="00932CA4"/>
    <w:rsid w:val="00934905"/>
    <w:rsid w:val="00935D9B"/>
    <w:rsid w:val="009554B6"/>
    <w:rsid w:val="009556A3"/>
    <w:rsid w:val="00955ECB"/>
    <w:rsid w:val="00956F94"/>
    <w:rsid w:val="00964613"/>
    <w:rsid w:val="0096716C"/>
    <w:rsid w:val="009750D4"/>
    <w:rsid w:val="0098780B"/>
    <w:rsid w:val="0099035B"/>
    <w:rsid w:val="00991F6A"/>
    <w:rsid w:val="00992515"/>
    <w:rsid w:val="00992C54"/>
    <w:rsid w:val="009A0A81"/>
    <w:rsid w:val="009A5C06"/>
    <w:rsid w:val="009A611D"/>
    <w:rsid w:val="009A76B7"/>
    <w:rsid w:val="009B212B"/>
    <w:rsid w:val="009B212D"/>
    <w:rsid w:val="009C2EF6"/>
    <w:rsid w:val="009C427E"/>
    <w:rsid w:val="009C5788"/>
    <w:rsid w:val="009C724D"/>
    <w:rsid w:val="009D3902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20D8"/>
    <w:rsid w:val="00A345CF"/>
    <w:rsid w:val="00A354A9"/>
    <w:rsid w:val="00A375F8"/>
    <w:rsid w:val="00A403DB"/>
    <w:rsid w:val="00A415D4"/>
    <w:rsid w:val="00A41ADB"/>
    <w:rsid w:val="00A42A77"/>
    <w:rsid w:val="00A464B6"/>
    <w:rsid w:val="00A50546"/>
    <w:rsid w:val="00A52C83"/>
    <w:rsid w:val="00A5386E"/>
    <w:rsid w:val="00A53D06"/>
    <w:rsid w:val="00A5525C"/>
    <w:rsid w:val="00A56F33"/>
    <w:rsid w:val="00A60D18"/>
    <w:rsid w:val="00A709D2"/>
    <w:rsid w:val="00A74564"/>
    <w:rsid w:val="00A7613C"/>
    <w:rsid w:val="00A76B44"/>
    <w:rsid w:val="00A848FD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33A5"/>
    <w:rsid w:val="00AE4BE3"/>
    <w:rsid w:val="00AF291A"/>
    <w:rsid w:val="00AF331E"/>
    <w:rsid w:val="00AF3968"/>
    <w:rsid w:val="00B00791"/>
    <w:rsid w:val="00B02868"/>
    <w:rsid w:val="00B04566"/>
    <w:rsid w:val="00B04D82"/>
    <w:rsid w:val="00B1582B"/>
    <w:rsid w:val="00B16234"/>
    <w:rsid w:val="00B179B8"/>
    <w:rsid w:val="00B208A4"/>
    <w:rsid w:val="00B2627C"/>
    <w:rsid w:val="00B31235"/>
    <w:rsid w:val="00B3139B"/>
    <w:rsid w:val="00B331DF"/>
    <w:rsid w:val="00B33A98"/>
    <w:rsid w:val="00B37AB6"/>
    <w:rsid w:val="00B415C7"/>
    <w:rsid w:val="00B46C0D"/>
    <w:rsid w:val="00B50549"/>
    <w:rsid w:val="00B519AF"/>
    <w:rsid w:val="00B53317"/>
    <w:rsid w:val="00B55F48"/>
    <w:rsid w:val="00B607AC"/>
    <w:rsid w:val="00B607B7"/>
    <w:rsid w:val="00B618E2"/>
    <w:rsid w:val="00B63A01"/>
    <w:rsid w:val="00B73052"/>
    <w:rsid w:val="00B76DD0"/>
    <w:rsid w:val="00B87C08"/>
    <w:rsid w:val="00B9143A"/>
    <w:rsid w:val="00B95B53"/>
    <w:rsid w:val="00BA2986"/>
    <w:rsid w:val="00BA5FD9"/>
    <w:rsid w:val="00BB1EA8"/>
    <w:rsid w:val="00BC5171"/>
    <w:rsid w:val="00BD052E"/>
    <w:rsid w:val="00BE1158"/>
    <w:rsid w:val="00BE16CF"/>
    <w:rsid w:val="00BE6516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54B17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B2676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0E5A"/>
    <w:rsid w:val="00D44794"/>
    <w:rsid w:val="00D455AF"/>
    <w:rsid w:val="00D46CFE"/>
    <w:rsid w:val="00D51647"/>
    <w:rsid w:val="00D531BA"/>
    <w:rsid w:val="00D53E2C"/>
    <w:rsid w:val="00D578C2"/>
    <w:rsid w:val="00D57E17"/>
    <w:rsid w:val="00D62344"/>
    <w:rsid w:val="00D62871"/>
    <w:rsid w:val="00D63C2F"/>
    <w:rsid w:val="00D6697F"/>
    <w:rsid w:val="00D80042"/>
    <w:rsid w:val="00D80D87"/>
    <w:rsid w:val="00D94DEE"/>
    <w:rsid w:val="00D96A6D"/>
    <w:rsid w:val="00DA262C"/>
    <w:rsid w:val="00DA3BCF"/>
    <w:rsid w:val="00DB0A19"/>
    <w:rsid w:val="00DB7385"/>
    <w:rsid w:val="00DC1DCF"/>
    <w:rsid w:val="00DC367E"/>
    <w:rsid w:val="00DC4C1B"/>
    <w:rsid w:val="00DC56FD"/>
    <w:rsid w:val="00DD2838"/>
    <w:rsid w:val="00DD5F3C"/>
    <w:rsid w:val="00DD646D"/>
    <w:rsid w:val="00DE00EA"/>
    <w:rsid w:val="00DE6C27"/>
    <w:rsid w:val="00DF1A5E"/>
    <w:rsid w:val="00DF4261"/>
    <w:rsid w:val="00E00FA2"/>
    <w:rsid w:val="00E03B04"/>
    <w:rsid w:val="00E04E24"/>
    <w:rsid w:val="00E111AC"/>
    <w:rsid w:val="00E20C75"/>
    <w:rsid w:val="00E2119B"/>
    <w:rsid w:val="00E27A74"/>
    <w:rsid w:val="00E30235"/>
    <w:rsid w:val="00E3079C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0ADD"/>
    <w:rsid w:val="00EF4AA7"/>
    <w:rsid w:val="00EF6D40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4EFC"/>
    <w:rsid w:val="00F6652F"/>
    <w:rsid w:val="00F75511"/>
    <w:rsid w:val="00F830AD"/>
    <w:rsid w:val="00F931C3"/>
    <w:rsid w:val="00FA0B15"/>
    <w:rsid w:val="00FA37DB"/>
    <w:rsid w:val="00FB043F"/>
    <w:rsid w:val="00FB2BCF"/>
    <w:rsid w:val="00FB576B"/>
    <w:rsid w:val="00FB5B71"/>
    <w:rsid w:val="00FB72F5"/>
    <w:rsid w:val="00FC4EDC"/>
    <w:rsid w:val="00FC7E93"/>
    <w:rsid w:val="00FD37CF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AAC34"/>
  <w15:chartTrackingRefBased/>
  <w15:docId w15:val="{6D45FD89-B964-4719-80F0-11E72A47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Bezmezer">
    <w:name w:val="No Spacing"/>
    <w:uiPriority w:val="1"/>
    <w:qFormat/>
    <w:rsid w:val="005653EF"/>
    <w:pPr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B31235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F830AD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4F72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3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0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1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shop.hackerfest.cz/cs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hackerfest.cz/cs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C:\Users\Markéta Cinková\Documents\Vlastní šablony Office\sablona TZ Gopas_2017.dot</Template>
  <TotalTime>2</TotalTime>
  <Pages>2</Pages>
  <Words>445</Words>
  <Characters>2497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Manager/>
  <Company>ASPEN.PR</Company>
  <LinksUpToDate>false</LinksUpToDate>
  <CharactersWithSpaces>2932</CharactersWithSpaces>
  <SharedDoc>false</SharedDoc>
  <HyperlinkBase/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MH</dc:creator>
  <cp:keywords/>
  <dc:description/>
  <cp:lastModifiedBy>Michal Hoblík</cp:lastModifiedBy>
  <cp:revision>4</cp:revision>
  <cp:lastPrinted>2024-07-23T07:20:00Z</cp:lastPrinted>
  <dcterms:created xsi:type="dcterms:W3CDTF">2024-08-05T09:45:00Z</dcterms:created>
  <dcterms:modified xsi:type="dcterms:W3CDTF">2024-08-05T12:40:00Z</dcterms:modified>
  <cp:category/>
</cp:coreProperties>
</file>