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81F5AF" w14:textId="77777777" w:rsidR="00D624E3" w:rsidRDefault="00D624E3" w:rsidP="00D60A60">
      <w:pPr>
        <w:rPr>
          <w:b/>
          <w:bCs/>
          <w:sz w:val="28"/>
          <w:szCs w:val="28"/>
        </w:rPr>
      </w:pPr>
    </w:p>
    <w:p w14:paraId="38D73A82" w14:textId="073673E4" w:rsidR="00D624E3" w:rsidRPr="00D60A60" w:rsidRDefault="00D624E3" w:rsidP="00D60A60">
      <w:pPr>
        <w:rPr>
          <w:b/>
          <w:bCs/>
          <w:sz w:val="28"/>
          <w:szCs w:val="28"/>
        </w:rPr>
      </w:pPr>
      <w:r w:rsidRPr="00D624E3">
        <w:rPr>
          <w:b/>
          <w:bCs/>
          <w:sz w:val="28"/>
          <w:szCs w:val="28"/>
        </w:rPr>
        <w:t>Prodyšné materiály do horkých dní: jak se v létě oblékat pohodlně i stylově</w:t>
      </w:r>
    </w:p>
    <w:p w14:paraId="71381542" w14:textId="26D9CC47" w:rsidR="00275C62" w:rsidRPr="00D624E3" w:rsidRDefault="00010657" w:rsidP="00D624E3">
      <w:pPr>
        <w:jc w:val="both"/>
        <w:rPr>
          <w:b/>
          <w:bCs/>
          <w:sz w:val="21"/>
          <w:szCs w:val="21"/>
        </w:rPr>
      </w:pPr>
      <w:r w:rsidRPr="00F138D8">
        <w:rPr>
          <w:b/>
          <w:bCs/>
          <w:sz w:val="21"/>
          <w:szCs w:val="21"/>
        </w:rPr>
        <w:t xml:space="preserve">Praha, </w:t>
      </w:r>
      <w:r w:rsidR="00275C62">
        <w:rPr>
          <w:b/>
          <w:bCs/>
          <w:sz w:val="21"/>
          <w:szCs w:val="21"/>
        </w:rPr>
        <w:t>3</w:t>
      </w:r>
      <w:r w:rsidR="00D67793" w:rsidRPr="00F138D8">
        <w:rPr>
          <w:b/>
          <w:bCs/>
          <w:sz w:val="21"/>
          <w:szCs w:val="21"/>
        </w:rPr>
        <w:t xml:space="preserve">. </w:t>
      </w:r>
      <w:r w:rsidR="00275C62">
        <w:rPr>
          <w:b/>
          <w:bCs/>
          <w:sz w:val="21"/>
          <w:szCs w:val="21"/>
        </w:rPr>
        <w:t>července</w:t>
      </w:r>
      <w:r w:rsidR="00F923B6" w:rsidRPr="00F138D8">
        <w:rPr>
          <w:b/>
          <w:bCs/>
          <w:sz w:val="21"/>
          <w:szCs w:val="21"/>
        </w:rPr>
        <w:t xml:space="preserve"> 20</w:t>
      </w:r>
      <w:r w:rsidR="00481FAA" w:rsidRPr="00F138D8">
        <w:rPr>
          <w:b/>
          <w:bCs/>
          <w:sz w:val="21"/>
          <w:szCs w:val="21"/>
        </w:rPr>
        <w:t>2</w:t>
      </w:r>
      <w:r w:rsidR="00275C62">
        <w:rPr>
          <w:b/>
          <w:bCs/>
          <w:sz w:val="21"/>
          <w:szCs w:val="21"/>
        </w:rPr>
        <w:t>5</w:t>
      </w:r>
      <w:r w:rsidR="00F923B6" w:rsidRPr="00F138D8">
        <w:rPr>
          <w:b/>
          <w:bCs/>
          <w:sz w:val="21"/>
          <w:szCs w:val="21"/>
        </w:rPr>
        <w:t xml:space="preserve"> </w:t>
      </w:r>
      <w:r w:rsidR="00481FAA" w:rsidRPr="00F138D8">
        <w:rPr>
          <w:b/>
          <w:bCs/>
          <w:sz w:val="21"/>
          <w:szCs w:val="21"/>
        </w:rPr>
        <w:t>–</w:t>
      </w:r>
      <w:r w:rsidR="00D624E3" w:rsidRPr="00D624E3">
        <w:rPr>
          <w:b/>
          <w:bCs/>
          <w:sz w:val="21"/>
          <w:szCs w:val="21"/>
        </w:rPr>
        <w:t xml:space="preserve"> Ideální by bylo trávit horké dny v plavkách, nejlépe někde u vody. Nebo ve stínu zahrady či lesa. To se ale poštěstí málokomu – často musíme mezi lidi, do práce nebo na schůzky. Jak se oblékat, abychom vedro zvládli co nejlépe?</w:t>
      </w:r>
    </w:p>
    <w:p w14:paraId="0F947D04" w14:textId="77777777" w:rsidR="00275C62" w:rsidRPr="00D624E3" w:rsidRDefault="00275C62" w:rsidP="00275C62">
      <w:pPr>
        <w:tabs>
          <w:tab w:val="left" w:pos="471"/>
        </w:tabs>
        <w:jc w:val="both"/>
        <w:rPr>
          <w:b/>
          <w:bCs/>
          <w:sz w:val="21"/>
          <w:szCs w:val="21"/>
        </w:rPr>
      </w:pPr>
      <w:r w:rsidRPr="00D624E3">
        <w:rPr>
          <w:b/>
          <w:bCs/>
          <w:sz w:val="21"/>
          <w:szCs w:val="21"/>
        </w:rPr>
        <w:t>Bavlna a len</w:t>
      </w:r>
    </w:p>
    <w:p w14:paraId="071AFDEA" w14:textId="0C7E84A8" w:rsidR="00275C62" w:rsidRPr="00275C62" w:rsidRDefault="00275C62" w:rsidP="00275C62">
      <w:pPr>
        <w:tabs>
          <w:tab w:val="left" w:pos="471"/>
        </w:tabs>
        <w:jc w:val="both"/>
        <w:rPr>
          <w:sz w:val="21"/>
          <w:szCs w:val="21"/>
        </w:rPr>
      </w:pPr>
      <w:r w:rsidRPr="00275C62">
        <w:rPr>
          <w:sz w:val="21"/>
          <w:szCs w:val="21"/>
        </w:rPr>
        <w:t>Bavlněné oblečení je naprostá klasika, kterou si rádi oblékáme v létě i v zimě. Je jemné, měkké na dotek, dobře se nosí a patří mezi prodyšné materiály s velmi širokým využitím. V našich šatnících najdeme bavlněná trička i šaty – pohodlné a univerzální kousky, které se hodí téměř kamkoli.</w:t>
      </w:r>
    </w:p>
    <w:p w14:paraId="318B9F66" w14:textId="77777777" w:rsidR="00275C62" w:rsidRPr="00275C62" w:rsidRDefault="00275C62" w:rsidP="00275C62">
      <w:pPr>
        <w:tabs>
          <w:tab w:val="left" w:pos="471"/>
        </w:tabs>
        <w:jc w:val="both"/>
        <w:rPr>
          <w:sz w:val="21"/>
          <w:szCs w:val="21"/>
        </w:rPr>
      </w:pPr>
      <w:r w:rsidRPr="00275C62">
        <w:rPr>
          <w:sz w:val="21"/>
          <w:szCs w:val="21"/>
        </w:rPr>
        <w:t>Lněné oblečení je takřka synonymem letního komfortu. Můžete si vybírat z široké nabídky svrchního oblečení – od triček přes košile až po šaty a kalhoty. Len je sice známý tím, že se mačká a hůře žehlí, ale jeho výhody to bohatě vyváží: je chladivý, savý, odolný a lehký tak, že ho při nošení téměř necítíte.</w:t>
      </w:r>
    </w:p>
    <w:p w14:paraId="3B628BCA" w14:textId="77777777" w:rsidR="00275C62" w:rsidRPr="00D624E3" w:rsidRDefault="00275C62" w:rsidP="00275C62">
      <w:pPr>
        <w:tabs>
          <w:tab w:val="left" w:pos="471"/>
        </w:tabs>
        <w:jc w:val="both"/>
        <w:rPr>
          <w:b/>
          <w:bCs/>
          <w:sz w:val="21"/>
          <w:szCs w:val="21"/>
        </w:rPr>
      </w:pPr>
      <w:r w:rsidRPr="00D624E3">
        <w:rPr>
          <w:b/>
          <w:bCs/>
          <w:sz w:val="21"/>
          <w:szCs w:val="21"/>
        </w:rPr>
        <w:t>Bambus, hedvábí, viskóza a merino</w:t>
      </w:r>
    </w:p>
    <w:p w14:paraId="4E9998E7" w14:textId="77777777" w:rsidR="00275C62" w:rsidRPr="00275C62" w:rsidRDefault="00275C62" w:rsidP="00275C62">
      <w:pPr>
        <w:tabs>
          <w:tab w:val="left" w:pos="471"/>
        </w:tabs>
        <w:jc w:val="both"/>
        <w:rPr>
          <w:sz w:val="21"/>
          <w:szCs w:val="21"/>
        </w:rPr>
      </w:pPr>
      <w:r w:rsidRPr="00275C62">
        <w:rPr>
          <w:sz w:val="21"/>
          <w:szCs w:val="21"/>
        </w:rPr>
        <w:t>„V posledních letech se bambus jako surovina pro výrobu textilu dostává do popředí. Bambusová viskóza, která se z něj nejčastěji vyrábí, je prodyšná, měkká a velmi příjemná na dotek. Skvěle se hodí například na letní spodní prádlo nebo trička,“ říká Adam Rožánek ze specializovaného e-shopu Trenýrkárna.cz.</w:t>
      </w:r>
    </w:p>
    <w:p w14:paraId="0A417E65" w14:textId="77777777" w:rsidR="00275C62" w:rsidRPr="00275C62" w:rsidRDefault="00275C62" w:rsidP="00275C62">
      <w:pPr>
        <w:tabs>
          <w:tab w:val="left" w:pos="471"/>
        </w:tabs>
        <w:jc w:val="both"/>
        <w:rPr>
          <w:sz w:val="21"/>
          <w:szCs w:val="21"/>
        </w:rPr>
      </w:pPr>
      <w:r w:rsidRPr="00275C62">
        <w:rPr>
          <w:sz w:val="21"/>
          <w:szCs w:val="21"/>
        </w:rPr>
        <w:t xml:space="preserve">Přírodní hedvábí je sice dražší a dnes méně rozšířené, ale jeho vlastnosti jsou unikátní – jemný lesk, chladivý efekt v létě a schopnost zahřát v zimě z něj činí výjimečný materiál. O něco dostupnější alternativou je viskóza, někdy označovaná jako „umělé hedvábí“. I když je vyrobená z přírodní celulózy, jde o chemicky zpracované vlákno – tedy technicky umělý materiál. Viskóza je splývavá, měkká a příjemně chladivá. Navíc se </w:t>
      </w:r>
      <w:proofErr w:type="spellStart"/>
      <w:r w:rsidRPr="00275C62">
        <w:rPr>
          <w:sz w:val="21"/>
          <w:szCs w:val="21"/>
        </w:rPr>
        <w:t>nežmolkuje</w:t>
      </w:r>
      <w:proofErr w:type="spellEnd"/>
      <w:r w:rsidRPr="00275C62">
        <w:rPr>
          <w:sz w:val="21"/>
          <w:szCs w:val="21"/>
        </w:rPr>
        <w:t xml:space="preserve"> a snadno se udržuje, což z ní činí ideální volbu pro letní dámské kalhotky nebo halenky.</w:t>
      </w:r>
    </w:p>
    <w:p w14:paraId="6126BD6A" w14:textId="1399D226" w:rsidR="00275C62" w:rsidRPr="00275C62" w:rsidRDefault="00275C62" w:rsidP="00275C62">
      <w:pPr>
        <w:tabs>
          <w:tab w:val="left" w:pos="471"/>
        </w:tabs>
        <w:jc w:val="both"/>
        <w:rPr>
          <w:sz w:val="21"/>
          <w:szCs w:val="21"/>
        </w:rPr>
      </w:pPr>
      <w:r w:rsidRPr="00275C62">
        <w:rPr>
          <w:sz w:val="21"/>
          <w:szCs w:val="21"/>
        </w:rPr>
        <w:t>Tradičním přírodním materiálem je vlna – zejména merino vlna, která si našla své místo i v letním šatníku. Přestože je spojovaná spíš se zimními svetry, v létě vyniká svými funkčními vlastnostmi. Merino dokáže chladit, odvádět pot, je antibakteriální a nezapáchá ani po vícenásobném nošení. Hodí se na trička, spodní prádlo i ponožky.</w:t>
      </w:r>
    </w:p>
    <w:p w14:paraId="2087A96A" w14:textId="0F1FB5CD" w:rsidR="00275C62" w:rsidRPr="00275C62" w:rsidRDefault="00275C62" w:rsidP="00275C62">
      <w:pPr>
        <w:tabs>
          <w:tab w:val="left" w:pos="471"/>
        </w:tabs>
        <w:jc w:val="both"/>
        <w:rPr>
          <w:sz w:val="21"/>
          <w:szCs w:val="21"/>
        </w:rPr>
      </w:pPr>
      <w:r w:rsidRPr="00275C62">
        <w:rPr>
          <w:sz w:val="21"/>
          <w:szCs w:val="21"/>
        </w:rPr>
        <w:t>„Velkou výhodou přírodních materiálů je také jejich šetrnost k životnímu prostředí. Přírodní vlákna jsou obnovitelná, lépe se rozkládají a v případě bio variant – například u bavlny – se při jejich pěstování spotřebuje méně vody. Udržitelná móda je jedním ze způsobů, jak přispět k ochraně planety. Spodní prádlo z přírodních materiálů je skvělý začátek,“ dodává Adam Rožánek.</w:t>
      </w:r>
    </w:p>
    <w:p w14:paraId="0F7B0C85" w14:textId="77777777" w:rsidR="00275C62" w:rsidRPr="00D624E3" w:rsidRDefault="00275C62" w:rsidP="00275C62">
      <w:pPr>
        <w:tabs>
          <w:tab w:val="left" w:pos="471"/>
        </w:tabs>
        <w:jc w:val="both"/>
        <w:rPr>
          <w:b/>
          <w:bCs/>
          <w:sz w:val="21"/>
          <w:szCs w:val="21"/>
        </w:rPr>
      </w:pPr>
      <w:r w:rsidRPr="00D624E3">
        <w:rPr>
          <w:b/>
          <w:bCs/>
          <w:sz w:val="21"/>
          <w:szCs w:val="21"/>
        </w:rPr>
        <w:t>Letní spodní prádlo pro ženy</w:t>
      </w:r>
    </w:p>
    <w:p w14:paraId="43107326" w14:textId="4E8E4394" w:rsidR="00275C62" w:rsidRPr="00275C62" w:rsidRDefault="00275C62" w:rsidP="00275C62">
      <w:pPr>
        <w:tabs>
          <w:tab w:val="left" w:pos="471"/>
        </w:tabs>
        <w:jc w:val="both"/>
        <w:rPr>
          <w:sz w:val="21"/>
          <w:szCs w:val="21"/>
        </w:rPr>
      </w:pPr>
      <w:r w:rsidRPr="00275C62">
        <w:rPr>
          <w:sz w:val="21"/>
          <w:szCs w:val="21"/>
        </w:rPr>
        <w:t xml:space="preserve">Lehké a prodyšné spodní prádlo je v létě nezbytné. Mělo by být pohodlné a zároveň pomáhat předcházet zdravotním problémům, například gynekologickým potížím. Pod lehké šaty jsou ideální bezešvé kalhotky, které se nerýsují. U podprsenek je vhodné volit modely z jemných a vzdušných materiálů – například nevyztužené nebo </w:t>
      </w:r>
      <w:proofErr w:type="spellStart"/>
      <w:r w:rsidRPr="00275C62">
        <w:rPr>
          <w:sz w:val="21"/>
          <w:szCs w:val="21"/>
        </w:rPr>
        <w:t>bezkosticové</w:t>
      </w:r>
      <w:proofErr w:type="spellEnd"/>
      <w:r w:rsidRPr="00275C62">
        <w:rPr>
          <w:sz w:val="21"/>
          <w:szCs w:val="21"/>
        </w:rPr>
        <w:t>, které jsou příjemné a pohodlné i při vysokých teplotách.</w:t>
      </w:r>
    </w:p>
    <w:p w14:paraId="691E520B" w14:textId="77777777" w:rsidR="00275C62" w:rsidRPr="00D624E3" w:rsidRDefault="00275C62" w:rsidP="00275C62">
      <w:pPr>
        <w:tabs>
          <w:tab w:val="left" w:pos="471"/>
        </w:tabs>
        <w:jc w:val="both"/>
        <w:rPr>
          <w:b/>
          <w:bCs/>
          <w:sz w:val="21"/>
          <w:szCs w:val="21"/>
        </w:rPr>
      </w:pPr>
      <w:r w:rsidRPr="00D624E3">
        <w:rPr>
          <w:b/>
          <w:bCs/>
          <w:sz w:val="21"/>
          <w:szCs w:val="21"/>
        </w:rPr>
        <w:t>Letní spodní prádlo pro muže</w:t>
      </w:r>
    </w:p>
    <w:p w14:paraId="4B3E56A6" w14:textId="33052AE6" w:rsidR="00275C62" w:rsidRPr="00275C62" w:rsidRDefault="00275C62" w:rsidP="00275C62">
      <w:pPr>
        <w:tabs>
          <w:tab w:val="left" w:pos="471"/>
        </w:tabs>
        <w:jc w:val="both"/>
        <w:rPr>
          <w:sz w:val="21"/>
          <w:szCs w:val="21"/>
        </w:rPr>
      </w:pPr>
      <w:r w:rsidRPr="00275C62">
        <w:rPr>
          <w:sz w:val="21"/>
          <w:szCs w:val="21"/>
        </w:rPr>
        <w:t>Ani muži by neměli výběr spodního prádla v létě podcenit. Klíčem je pohodlí a správný materiál. Merino boxerky jsou výbornou volbou – díky svému chladivému efektu pomáhají regulovat tělesnou teplotu i v horku. „Pro horké letní noci jsou ideální také volné trenýrky na spaní. Mají příjemný střih, měkkou gumu v pase a můžete si vybrat z decentních i hravých vzorů,“ radí Adam Rožánek</w:t>
      </w:r>
      <w:r w:rsidR="00D624E3">
        <w:rPr>
          <w:sz w:val="21"/>
          <w:szCs w:val="21"/>
        </w:rPr>
        <w:t xml:space="preserve"> z Trenýrkárna.cz.</w:t>
      </w:r>
    </w:p>
    <w:p w14:paraId="318EF24D" w14:textId="77777777" w:rsidR="00275C62" w:rsidRPr="00275C62" w:rsidRDefault="00275C62" w:rsidP="00275C62">
      <w:pPr>
        <w:tabs>
          <w:tab w:val="left" w:pos="471"/>
        </w:tabs>
        <w:jc w:val="both"/>
        <w:rPr>
          <w:sz w:val="21"/>
          <w:szCs w:val="21"/>
        </w:rPr>
      </w:pPr>
    </w:p>
    <w:p w14:paraId="41138C82" w14:textId="219169CE" w:rsidR="00275C62" w:rsidRPr="00D624E3" w:rsidRDefault="00D624E3" w:rsidP="00275C62">
      <w:pPr>
        <w:tabs>
          <w:tab w:val="left" w:pos="471"/>
        </w:tabs>
        <w:jc w:val="both"/>
        <w:rPr>
          <w:b/>
          <w:bCs/>
          <w:sz w:val="21"/>
          <w:szCs w:val="21"/>
        </w:rPr>
      </w:pPr>
      <w:r w:rsidRPr="00D624E3">
        <w:rPr>
          <w:b/>
          <w:bCs/>
          <w:sz w:val="21"/>
          <w:szCs w:val="21"/>
        </w:rPr>
        <w:lastRenderedPageBreak/>
        <w:t>Tipy od Pietro Filipi</w:t>
      </w:r>
      <w:r>
        <w:rPr>
          <w:b/>
          <w:bCs/>
          <w:sz w:val="21"/>
          <w:szCs w:val="21"/>
        </w:rPr>
        <w:t xml:space="preserve"> </w:t>
      </w:r>
    </w:p>
    <w:p w14:paraId="3BF0788F" w14:textId="57788924" w:rsidR="00275C62" w:rsidRPr="00275C62" w:rsidRDefault="00D624E3" w:rsidP="00275C62">
      <w:pPr>
        <w:tabs>
          <w:tab w:val="left" w:pos="471"/>
        </w:tabs>
        <w:jc w:val="both"/>
        <w:rPr>
          <w:sz w:val="21"/>
          <w:szCs w:val="21"/>
        </w:rPr>
      </w:pPr>
      <w:r>
        <w:rPr>
          <w:sz w:val="21"/>
          <w:szCs w:val="21"/>
        </w:rPr>
        <w:t>Dámské</w:t>
      </w:r>
      <w:r w:rsidR="00275C62" w:rsidRPr="00275C62">
        <w:rPr>
          <w:sz w:val="21"/>
          <w:szCs w:val="21"/>
        </w:rPr>
        <w:t xml:space="preserve"> kalhotky Pietro Filipi mají pohodlný střih a jsou vyrobené z měkké bavlny pro maximální komfort při každodenním nošení – do práce, na výlet i do </w:t>
      </w:r>
      <w:proofErr w:type="spellStart"/>
      <w:r w:rsidR="00275C62" w:rsidRPr="00275C62">
        <w:rPr>
          <w:sz w:val="21"/>
          <w:szCs w:val="21"/>
        </w:rPr>
        <w:t>fitka</w:t>
      </w:r>
      <w:proofErr w:type="spellEnd"/>
      <w:r w:rsidR="00275C62" w:rsidRPr="00275C62">
        <w:rPr>
          <w:sz w:val="21"/>
          <w:szCs w:val="21"/>
        </w:rPr>
        <w:t>. Díky plochým lemům se nerýsují pod oblečením, což oceníte například pod světlými kalhotami. Moderní vzhled podtrhuje decentní vytkávaná guma v pase s logem značky.</w:t>
      </w:r>
    </w:p>
    <w:p w14:paraId="61B017E1" w14:textId="134DC7D0" w:rsidR="00275C62" w:rsidRDefault="00275C62" w:rsidP="00275C62">
      <w:pPr>
        <w:tabs>
          <w:tab w:val="left" w:pos="471"/>
        </w:tabs>
        <w:jc w:val="both"/>
        <w:rPr>
          <w:sz w:val="21"/>
          <w:szCs w:val="21"/>
        </w:rPr>
      </w:pPr>
      <w:r w:rsidRPr="00275C62">
        <w:rPr>
          <w:sz w:val="21"/>
          <w:szCs w:val="21"/>
        </w:rPr>
        <w:t>Pánské boxerky Pietro Filipi zase nabízejí praktickou vychytávku v podobě přepážky, která odděluje intimní partie a pomáhá držet vše na svém místě bez nepříjemného tlačení. Delší nohavičky dobře sedí i pod úzké kalhoty a stylový vzhled doplňuje vytkávaná guma s logem.</w:t>
      </w:r>
    </w:p>
    <w:p w14:paraId="7A7D1FCB" w14:textId="11F13279" w:rsidR="00D624E3" w:rsidRPr="00D624E3" w:rsidRDefault="00D624E3" w:rsidP="00D624E3">
      <w:pPr>
        <w:tabs>
          <w:tab w:val="left" w:pos="471"/>
        </w:tabs>
        <w:jc w:val="both"/>
        <w:rPr>
          <w:b/>
          <w:bCs/>
          <w:sz w:val="21"/>
          <w:szCs w:val="21"/>
        </w:rPr>
      </w:pPr>
      <w:r w:rsidRPr="00D624E3">
        <w:rPr>
          <w:b/>
          <w:bCs/>
          <w:sz w:val="21"/>
          <w:szCs w:val="21"/>
        </w:rPr>
        <w:t>Pro ženy v případě menstruace</w:t>
      </w:r>
    </w:p>
    <w:p w14:paraId="5389C3FB" w14:textId="3E0A05E8" w:rsidR="00D624E3" w:rsidRDefault="00D624E3" w:rsidP="00D624E3">
      <w:pPr>
        <w:tabs>
          <w:tab w:val="left" w:pos="471"/>
        </w:tabs>
        <w:jc w:val="both"/>
        <w:rPr>
          <w:sz w:val="21"/>
          <w:szCs w:val="21"/>
        </w:rPr>
      </w:pPr>
      <w:r w:rsidRPr="00D624E3">
        <w:rPr>
          <w:sz w:val="21"/>
          <w:szCs w:val="21"/>
        </w:rPr>
        <w:t xml:space="preserve">„Menstruační kalhotky jsou pohodlná a spolehlivá varianta jednorázových hygienických pomůcek díky použitým moderním textiliím. Technologické řešení několika speciálních vrstev zajišťuje nepropustnost a zároveň prodyšnost. Například kalhotky australské značky </w:t>
      </w:r>
      <w:proofErr w:type="spellStart"/>
      <w:r w:rsidRPr="00D624E3">
        <w:rPr>
          <w:sz w:val="21"/>
          <w:szCs w:val="21"/>
        </w:rPr>
        <w:t>Modibodi</w:t>
      </w:r>
      <w:proofErr w:type="spellEnd"/>
      <w:r w:rsidRPr="00D624E3">
        <w:rPr>
          <w:sz w:val="21"/>
          <w:szCs w:val="21"/>
        </w:rPr>
        <w:t xml:space="preserve">, jednoho z lídrů v tomto segmentu, mají svrchní vrstvu, která je ze 100% merina (ovčí vlny), prostřední savá vrstva je ze speciálního savého mikrovlákna a poslední vrstva zajišťuje nepropustnost. Jedná se tedy o chytrý mix bambusové viskózy, </w:t>
      </w:r>
      <w:proofErr w:type="spellStart"/>
      <w:r w:rsidRPr="00D624E3">
        <w:rPr>
          <w:sz w:val="21"/>
          <w:szCs w:val="21"/>
        </w:rPr>
        <w:t>spandexu</w:t>
      </w:r>
      <w:proofErr w:type="spellEnd"/>
      <w:r w:rsidRPr="00D624E3">
        <w:rPr>
          <w:sz w:val="21"/>
          <w:szCs w:val="21"/>
        </w:rPr>
        <w:t>, polyesteru, polyamidu a merino vlny,“ říká Ilona Bittnerová, zakladatelka specializovaného e-shopu Maluna.cz</w:t>
      </w:r>
      <w:r>
        <w:rPr>
          <w:sz w:val="21"/>
          <w:szCs w:val="21"/>
        </w:rPr>
        <w:t>.</w:t>
      </w:r>
    </w:p>
    <w:p w14:paraId="41B57ECB" w14:textId="77777777" w:rsidR="00D624E3" w:rsidRPr="00EC577D" w:rsidRDefault="00D624E3" w:rsidP="00275C62">
      <w:pPr>
        <w:tabs>
          <w:tab w:val="left" w:pos="471"/>
        </w:tabs>
        <w:jc w:val="both"/>
        <w:rPr>
          <w:sz w:val="21"/>
          <w:szCs w:val="21"/>
        </w:rPr>
      </w:pPr>
    </w:p>
    <w:sectPr w:rsidR="00D624E3" w:rsidRPr="00EC57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284B9F"/>
    <w:multiLevelType w:val="multilevel"/>
    <w:tmpl w:val="CA5EF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64186152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 w16cid:durableId="1975062225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2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493"/>
    <w:rsid w:val="000027EB"/>
    <w:rsid w:val="00010657"/>
    <w:rsid w:val="00025B22"/>
    <w:rsid w:val="00085619"/>
    <w:rsid w:val="000A6825"/>
    <w:rsid w:val="00103495"/>
    <w:rsid w:val="00126856"/>
    <w:rsid w:val="00187056"/>
    <w:rsid w:val="001B6089"/>
    <w:rsid w:val="001C38F7"/>
    <w:rsid w:val="00216E9E"/>
    <w:rsid w:val="002355C3"/>
    <w:rsid w:val="00246193"/>
    <w:rsid w:val="00262771"/>
    <w:rsid w:val="00275C62"/>
    <w:rsid w:val="00276696"/>
    <w:rsid w:val="002A7DEA"/>
    <w:rsid w:val="002B26D2"/>
    <w:rsid w:val="002B68DE"/>
    <w:rsid w:val="002F01D4"/>
    <w:rsid w:val="00375224"/>
    <w:rsid w:val="003839C6"/>
    <w:rsid w:val="003A0C95"/>
    <w:rsid w:val="003D0D56"/>
    <w:rsid w:val="00436BD1"/>
    <w:rsid w:val="00446D67"/>
    <w:rsid w:val="00481FAA"/>
    <w:rsid w:val="004D4C79"/>
    <w:rsid w:val="004D7D67"/>
    <w:rsid w:val="004F5DE6"/>
    <w:rsid w:val="005A3EF3"/>
    <w:rsid w:val="006418E4"/>
    <w:rsid w:val="00647CF4"/>
    <w:rsid w:val="006660BB"/>
    <w:rsid w:val="0067232F"/>
    <w:rsid w:val="006E4AC2"/>
    <w:rsid w:val="00735232"/>
    <w:rsid w:val="00746034"/>
    <w:rsid w:val="007B57D2"/>
    <w:rsid w:val="007C61A4"/>
    <w:rsid w:val="007E2B00"/>
    <w:rsid w:val="008076FE"/>
    <w:rsid w:val="00824922"/>
    <w:rsid w:val="00837471"/>
    <w:rsid w:val="008D2708"/>
    <w:rsid w:val="008E2293"/>
    <w:rsid w:val="00934AB7"/>
    <w:rsid w:val="009F4B5E"/>
    <w:rsid w:val="00A568A3"/>
    <w:rsid w:val="00AB41B1"/>
    <w:rsid w:val="00AF199C"/>
    <w:rsid w:val="00B00791"/>
    <w:rsid w:val="00B016E6"/>
    <w:rsid w:val="00B01CD2"/>
    <w:rsid w:val="00B26CD8"/>
    <w:rsid w:val="00BC3078"/>
    <w:rsid w:val="00C536BF"/>
    <w:rsid w:val="00C563A0"/>
    <w:rsid w:val="00C64082"/>
    <w:rsid w:val="00C86E75"/>
    <w:rsid w:val="00CC4142"/>
    <w:rsid w:val="00D431AB"/>
    <w:rsid w:val="00D60A60"/>
    <w:rsid w:val="00D62493"/>
    <w:rsid w:val="00D624E3"/>
    <w:rsid w:val="00D63A17"/>
    <w:rsid w:val="00D67793"/>
    <w:rsid w:val="00DA406A"/>
    <w:rsid w:val="00E7281F"/>
    <w:rsid w:val="00E91E87"/>
    <w:rsid w:val="00EA0895"/>
    <w:rsid w:val="00EC577D"/>
    <w:rsid w:val="00F138D8"/>
    <w:rsid w:val="00F400A8"/>
    <w:rsid w:val="00F45124"/>
    <w:rsid w:val="00F73E2E"/>
    <w:rsid w:val="00F923B6"/>
    <w:rsid w:val="00FB72F5"/>
    <w:rsid w:val="00FE1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31A3B"/>
  <w15:chartTrackingRefBased/>
  <w15:docId w15:val="{33D11946-AEA2-CB41-83D7-5624262A1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2F01D4"/>
  </w:style>
  <w:style w:type="character" w:styleId="Hypertextovodkaz">
    <w:name w:val="Hyperlink"/>
    <w:basedOn w:val="Standardnpsmoodstavce"/>
    <w:uiPriority w:val="99"/>
    <w:semiHidden/>
    <w:unhideWhenUsed/>
    <w:rsid w:val="002F01D4"/>
    <w:rPr>
      <w:color w:val="0000FF"/>
      <w:u w:val="single"/>
    </w:rPr>
  </w:style>
  <w:style w:type="paragraph" w:styleId="Revize">
    <w:name w:val="Revision"/>
    <w:hidden/>
    <w:uiPriority w:val="99"/>
    <w:semiHidden/>
    <w:rsid w:val="00025B2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4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3676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2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2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1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0455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54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09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6538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14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04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3338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31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133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2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5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5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23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79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65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623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7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7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5348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0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34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michalhoblik/Documents/Styx,%20Trenyrkarna/TZ_Trenyrkana_Styx_Maluna_sportovni_pradlo_30_05_pj_mh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TZ_Trenyrkana_Styx_Maluna_sportovni_pradlo_30_05_pj_mh.dotx</Template>
  <TotalTime>10</TotalTime>
  <Pages>2</Pages>
  <Words>673</Words>
  <Characters>3976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 Microsoft Office</dc:creator>
  <cp:keywords/>
  <dc:description/>
  <cp:lastModifiedBy>Michal Hoblík</cp:lastModifiedBy>
  <cp:revision>4</cp:revision>
  <cp:lastPrinted>2024-08-07T08:53:00Z</cp:lastPrinted>
  <dcterms:created xsi:type="dcterms:W3CDTF">2025-07-03T10:51:00Z</dcterms:created>
  <dcterms:modified xsi:type="dcterms:W3CDTF">2025-07-03T11:03:00Z</dcterms:modified>
</cp:coreProperties>
</file>