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DAED7DC" w14:textId="277517EA" w:rsidR="00B06A53" w:rsidRPr="00987625" w:rsidRDefault="00B06A53" w:rsidP="004C1B7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</w:rPr>
      </w:pPr>
      <w:r w:rsidRPr="00987625">
        <w:rPr>
          <w:rFonts w:asciiTheme="minorHAnsi" w:hAnsiTheme="minorHAnsi" w:cstheme="minorHAnsi"/>
          <w:b/>
        </w:rPr>
        <w:t>Jak může AI přímo ve vašem počítači změnit styl práce i přemýšlení.</w:t>
      </w:r>
    </w:p>
    <w:p w14:paraId="37B5FE58" w14:textId="3234A525" w:rsidR="00B06A53" w:rsidRPr="00987625" w:rsidRDefault="00B06A53" w:rsidP="004C1B7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</w:rPr>
      </w:pPr>
      <w:proofErr w:type="spellStart"/>
      <w:r w:rsidRPr="00987625">
        <w:rPr>
          <w:rFonts w:asciiTheme="minorHAnsi" w:hAnsiTheme="minorHAnsi" w:cstheme="minorHAnsi"/>
          <w:b/>
        </w:rPr>
        <w:t>Copilot</w:t>
      </w:r>
      <w:proofErr w:type="spellEnd"/>
      <w:r w:rsidRPr="00987625">
        <w:rPr>
          <w:rFonts w:asciiTheme="minorHAnsi" w:hAnsiTheme="minorHAnsi" w:cstheme="minorHAnsi"/>
          <w:b/>
        </w:rPr>
        <w:t xml:space="preserve"> mění zaběhnutá pravidla práce s Wordem, Excelem</w:t>
      </w:r>
      <w:r w:rsidR="00987625" w:rsidRPr="00987625">
        <w:rPr>
          <w:rFonts w:asciiTheme="minorHAnsi" w:hAnsiTheme="minorHAnsi" w:cstheme="minorHAnsi"/>
          <w:b/>
        </w:rPr>
        <w:t xml:space="preserve">, práci s daty a </w:t>
      </w:r>
      <w:r w:rsidRPr="00987625">
        <w:rPr>
          <w:rFonts w:asciiTheme="minorHAnsi" w:hAnsiTheme="minorHAnsi" w:cstheme="minorHAnsi"/>
          <w:b/>
        </w:rPr>
        <w:t>e-maily</w:t>
      </w:r>
    </w:p>
    <w:p w14:paraId="5B7F1B2B" w14:textId="2DA82A8D" w:rsidR="00B761A8" w:rsidRPr="004C1B78" w:rsidRDefault="00571D6A" w:rsidP="004C1B7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</w:pPr>
      <w:r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>Praha</w:t>
      </w:r>
      <w:r w:rsidR="00A92E8C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>,</w:t>
      </w:r>
      <w:r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 xml:space="preserve"> </w:t>
      </w:r>
      <w:r w:rsidR="004C1B78">
        <w:rPr>
          <w:rFonts w:asciiTheme="minorHAnsi" w:hAnsiTheme="minorHAnsi" w:cstheme="minorHAnsi"/>
          <w:b/>
          <w:sz w:val="20"/>
          <w:szCs w:val="20"/>
          <w:lang w:eastAsia="cs-CZ"/>
        </w:rPr>
        <w:t>3</w:t>
      </w:r>
      <w:r w:rsidR="006A52A8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>.</w:t>
      </w:r>
      <w:r w:rsidR="00B761A8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 xml:space="preserve"> </w:t>
      </w:r>
      <w:r w:rsidR="004C1B78">
        <w:rPr>
          <w:rFonts w:asciiTheme="minorHAnsi" w:hAnsiTheme="minorHAnsi" w:cstheme="minorHAnsi"/>
          <w:b/>
          <w:sz w:val="20"/>
          <w:szCs w:val="20"/>
          <w:lang w:eastAsia="cs-CZ"/>
        </w:rPr>
        <w:t>února</w:t>
      </w:r>
      <w:r w:rsidR="00B761A8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 xml:space="preserve"> </w:t>
      </w:r>
      <w:r w:rsidR="006A52A8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>20</w:t>
      </w:r>
      <w:r w:rsidR="00674AFE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>2</w:t>
      </w:r>
      <w:r w:rsidR="00B761A8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>6</w:t>
      </w:r>
      <w:r w:rsidR="00587037" w:rsidRPr="00B761A8">
        <w:rPr>
          <w:rFonts w:asciiTheme="minorHAnsi" w:hAnsiTheme="minorHAnsi" w:cstheme="minorHAnsi"/>
          <w:bCs/>
          <w:sz w:val="20"/>
          <w:szCs w:val="20"/>
          <w:lang w:eastAsia="cs-CZ"/>
        </w:rPr>
        <w:t xml:space="preserve"> </w:t>
      </w:r>
      <w:r w:rsidR="00873578" w:rsidRPr="00B761A8">
        <w:rPr>
          <w:rFonts w:asciiTheme="minorHAnsi" w:hAnsiTheme="minorHAnsi" w:cstheme="minorHAnsi"/>
          <w:bCs/>
          <w:sz w:val="20"/>
          <w:szCs w:val="20"/>
          <w:lang w:eastAsia="cs-CZ"/>
        </w:rPr>
        <w:t>–</w:t>
      </w:r>
      <w:r w:rsidR="00207A83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 xml:space="preserve"> </w:t>
      </w:r>
      <w:r w:rsidR="009C4C24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K</w:t>
      </w:r>
      <w:r w:rsidR="004C1B78"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 xml:space="preserve">olik času týdně zabere přepisování poznámek do prezentací, hledání informací ve starých e-mailech nebo příprava tabulek a grafů „ideálně do hodiny“? Podle interních dat společnosti Microsoft tráví průměrný zaměstnanec až 60 % pracovní doby rutinní administrativou. Na činnosti, které skutečně vyžadují kreativitu, rozhodování a strategické uvažování, pak zbývá jen menší část dne. Právě tady vstupuje do hry Microsoft 365 </w:t>
      </w:r>
      <w:proofErr w:type="spellStart"/>
      <w:r w:rsidR="004C1B78"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Copilot</w:t>
      </w:r>
      <w:proofErr w:type="spellEnd"/>
      <w:r w:rsidR="004C1B78"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 xml:space="preserve"> – nástroj, který mění způsob, jakým s kancelářskými aplikacemi pracujeme.</w:t>
      </w:r>
      <w:r w:rsid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 xml:space="preserve"> </w:t>
      </w:r>
      <w:proofErr w:type="spellStart"/>
      <w:r w:rsidR="004C1B78"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Copilot</w:t>
      </w:r>
      <w:proofErr w:type="spellEnd"/>
      <w:r w:rsidR="004C1B78"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 xml:space="preserve"> není jen další funkcí navíc. Představuje posun v tom, jak komunikujeme s</w:t>
      </w:r>
      <w:r w:rsidR="00B06A53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 </w:t>
      </w:r>
      <w:r w:rsidR="004C1B78"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technologiemi</w:t>
      </w:r>
      <w:r w:rsidR="00B06A53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 xml:space="preserve">, </w:t>
      </w:r>
      <w:r w:rsidR="004C1B78"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místo složitého hledání funkcí jednoduše popíšeme, co potřebujeme, a systém úkol provede za nás.</w:t>
      </w:r>
      <w:r w:rsidR="00B761A8"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</w:t>
      </w:r>
    </w:p>
    <w:p w14:paraId="08ECB4C0" w14:textId="30181236" w:rsidR="004C1B78" w:rsidRPr="004C1B78" w:rsidRDefault="004C1B78" w:rsidP="004C1B7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</w:pPr>
      <w:r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Konec éry „musím to umět v Excelu“</w:t>
      </w:r>
      <w:r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br/>
      </w:r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Dlouhé roky platilo, že efektivní kancelářská práce znamenala ovládat desítky funkcí v jednotlivých programech. Naučit se kontingenční tabulky, pokročilé formátování nebo práci s grafy vyžadovalo čas i trpělivost. Každá aplikace měla vlastní logiku a uživatel se jí musel přizpůsobit.</w:t>
      </w:r>
    </w:p>
    <w:p w14:paraId="2E195FEB" w14:textId="2CE3D874" w:rsidR="004C1B78" w:rsidRPr="004C1B78" w:rsidRDefault="004C1B78" w:rsidP="004C1B7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„</w:t>
      </w:r>
      <w:proofErr w:type="spellStart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</w:t>
      </w:r>
      <w:proofErr w:type="spellEnd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tento model obrací. Uživatel už nemusí přemýšlet, kde přesně se daná funkce nachází ani jaký postup zvolit. Stačí přirozeným jazykem popsat zadání: vytvořit graf vývoje tržeb, shrnout dokument nebo připravit prezentaci pro vedení. Umělá inteligence sama zvolí správné nástroje i strukturu výstupu.</w:t>
      </w:r>
      <w:r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</w:t>
      </w:r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Klíčovou dovedností se tak nestává technická znalost aplikací, ale schopnost přesně formulovat požadavek. Technologie se přizpůsobuje člověku, ne naopak</w:t>
      </w:r>
      <w:r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,“ říká Jakub Danihelka z Počítačové školy GOPAS.</w:t>
      </w:r>
    </w:p>
    <w:p w14:paraId="254C52E4" w14:textId="42431B4E" w:rsidR="004C1B78" w:rsidRPr="004C1B78" w:rsidRDefault="004C1B78" w:rsidP="004C1B7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</w:pPr>
      <w:r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AI asistent přímo v aplikacích, které už znáte</w:t>
      </w:r>
      <w:r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br/>
      </w:r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Výhodou </w:t>
      </w:r>
      <w:proofErr w:type="spellStart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Copilotu</w:t>
      </w:r>
      <w:proofErr w:type="spellEnd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je jeho integrace do pracovního prostředí, na které jsou uživatelé zvyklí. Není to samostatný software, který by vyžadoval nové školení nebo změnu návyků. Funguje přímo v nástrojích, které lidé denně používají ke komunikaci, analýze dat i prezentaci výsledků.</w:t>
      </w:r>
      <w:r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 xml:space="preserve"> </w:t>
      </w:r>
      <w:proofErr w:type="spellStart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</w:t>
      </w:r>
      <w:proofErr w:type="spellEnd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pomáhá se psaním textů, úpravou dokumentů, analýzou tabulek i organizací schůzek. Uživatel může požádat o shrnutí dlouhé e-mailové konverzace, identifikaci klíčových bodů z porady nebo přípravu podkladů pro rozhodování. V praxi tak supluje roli asistenta, který je neustále k dispozici a dokáže pracovat s velkým objemem informací v reálném čase.</w:t>
      </w:r>
    </w:p>
    <w:p w14:paraId="016EBC55" w14:textId="77777777" w:rsidR="004C1B78" w:rsidRDefault="004C1B78" w:rsidP="004C1B7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 xml:space="preserve">Tři situace, kdy </w:t>
      </w:r>
      <w:proofErr w:type="spellStart"/>
      <w:r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Copilot</w:t>
      </w:r>
      <w:proofErr w:type="spellEnd"/>
      <w:r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 xml:space="preserve"> šetří hodiny práce</w:t>
      </w:r>
      <w:r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br/>
      </w:r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Typickým příkladem je příprava prezentací. Z podkladového dokumentu, poznámek ze schůzky nebo hrubé osnovy dokáže </w:t>
      </w:r>
      <w:proofErr w:type="spellStart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</w:t>
      </w:r>
      <w:proofErr w:type="spellEnd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během několika minut vytvořit strukturovaný návrh slidů, včetně hlavních sdělení i vizuálního rozložení. Uživatel pak jen dolaďuje detaily a přizpůsobuje tón komunikace.</w:t>
      </w:r>
    </w:p>
    <w:p w14:paraId="766ACD70" w14:textId="64006016" w:rsidR="004C1B78" w:rsidRPr="004C1B78" w:rsidRDefault="004C1B78" w:rsidP="004C1B7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„</w:t>
      </w:r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Podobně funguje práce s daty. Místo složitého nastavování vzorců stačí položit otázku: které produkty měly nejvyšší marži, jaký je trend prodejů nebo kde se objevují odchylky. </w:t>
      </w:r>
      <w:proofErr w:type="spellStart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</w:t>
      </w:r>
      <w:proofErr w:type="spellEnd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data analyzuje, vybere relevantní ukazatele a zobrazí je v přehledné podobě.</w:t>
      </w:r>
      <w:r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</w:t>
      </w:r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Výraznou úsporu času přináší také při organizaci komunikace. Z dlouhých online schůzek dokáže vytvořit stručný přehled rozhodnutí, úkolů a odpovědností. Uživatel tak nemusí složitě dohledávat informace a má okamžitý přehled o tom, co je potřeba udělat</w:t>
      </w:r>
      <w:r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,“ říká Jakub Danihelka z Počítačové školy GOPAS.</w:t>
      </w:r>
    </w:p>
    <w:p w14:paraId="2432B89D" w14:textId="5328FABD" w:rsidR="004C1B78" w:rsidRPr="004C1B78" w:rsidRDefault="004C1B78" w:rsidP="004C1B7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</w:pPr>
      <w:r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Kam směřuje budoucnost kancelářské práce</w:t>
      </w:r>
      <w:r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br/>
      </w:r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Vývoj </w:t>
      </w:r>
      <w:proofErr w:type="spellStart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Copilotu</w:t>
      </w:r>
      <w:proofErr w:type="spellEnd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pokračuje rychlým tempem. Novým trendem jsou specializovaní AI agenti, kteří zvládají samostatně </w:t>
      </w:r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lastRenderedPageBreak/>
        <w:t>řešit konkrétní úkoly – od rešerší přes analýzu dat až po přípravu podkladů pro strategická rozhodnutí. Tito digitální asistenti se postupně stávají běžnou součástí pracovních týmů.</w:t>
      </w:r>
    </w:p>
    <w:p w14:paraId="476FF937" w14:textId="1F6ACA79" w:rsidR="004C1B78" w:rsidRDefault="004C1B78" w:rsidP="004C1B7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Technologie tak neznamená nahrazení člověka, ale posílení jeho schopností. Rutinní činnosti přebírá umělá inteligence, zatímco lidé se mohou více soustředit na kreativitu, vztahy a strategii. Kancelářská práce se tím posouvá od mechanického zpracování informací k jejich interpretaci a smysluplnému využití.</w:t>
      </w:r>
      <w:r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</w:t>
      </w:r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Budoucnost práce se nemění postupně, ale přímo před očima. A právě nástroje jako </w:t>
      </w:r>
      <w:proofErr w:type="spellStart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</w:t>
      </w:r>
      <w:proofErr w:type="spellEnd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ukazují, že technologie může být partnerem, který pomáhá zvládat každodenní nároky rychleji, efektivněji a s menší zátěží.</w:t>
      </w:r>
    </w:p>
    <w:p w14:paraId="412E6BE4" w14:textId="1312F86F" w:rsidR="004C1B78" w:rsidRPr="004C1B78" w:rsidRDefault="004C1B78" w:rsidP="004C1B7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</w:pPr>
      <w:r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 xml:space="preserve">Konference AI </w:t>
      </w:r>
      <w:proofErr w:type="spellStart"/>
      <w:r w:rsidRPr="004C1B7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Day</w:t>
      </w:r>
      <w:proofErr w:type="spellEnd"/>
      <w:r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br/>
      </w:r>
      <w:r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„</w:t>
      </w:r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O praktickém využití </w:t>
      </w:r>
      <w:proofErr w:type="spellStart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Copilotu</w:t>
      </w:r>
      <w:proofErr w:type="spellEnd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budu mluvit na konferenci AI </w:t>
      </w:r>
      <w:proofErr w:type="spellStart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Day</w:t>
      </w:r>
      <w:proofErr w:type="spellEnd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. Nepůjde o teorii ani marketingové sliby, ale o konkrétní ukázky přímo v aplikacích, kde bude vidět, jak </w:t>
      </w:r>
      <w:proofErr w:type="spellStart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</w:t>
      </w:r>
      <w:proofErr w:type="spellEnd"/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funguje v reálných pracovních situacích – od práce s dokumenty přes analýzu dat až po organizaci komunikace. Zájemci se mohou přijít podívat osobně nebo se připojit online. Protože nejlepší způsob, jak pochopit budoucnost práce, je vidět ji v</w:t>
      </w:r>
      <w:r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 </w:t>
      </w:r>
      <w:r w:rsidRPr="004C1B7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akci</w:t>
      </w:r>
      <w:r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,“ říká Jakub Danihelka z Počítačové školy GOPAS.</w:t>
      </w:r>
    </w:p>
    <w:p w14:paraId="53869599" w14:textId="6E83B20E" w:rsidR="00B761A8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Konference AI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Day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si klade za cíl ukázat umělou inteligenci jako praktického a „nejchytřejšího podřízeného“, který dokáže během krátké doby převzít desítky úkolů napříč obory. Více informací</w:t>
      </w:r>
      <w:r w:rsidR="00B06A53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o dalších tématech a přednáškách </w:t>
      </w: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j</w:t>
      </w:r>
      <w:r w:rsidR="00B06A53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e</w:t>
      </w: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k dispozici na </w:t>
      </w:r>
      <w:hyperlink r:id="rId8" w:history="1">
        <w:r w:rsidR="00F65354" w:rsidRPr="00CA6511">
          <w:rPr>
            <w:rStyle w:val="Hypertextovodkaz"/>
            <w:rFonts w:asciiTheme="minorHAnsi" w:hAnsiTheme="minorHAnsi" w:cstheme="minorHAnsi"/>
            <w:bCs/>
            <w:sz w:val="20"/>
            <w:szCs w:val="20"/>
            <w:shd w:val="clear" w:color="auto" w:fill="FFFFFF"/>
          </w:rPr>
          <w:t>www.ai-day.cz</w:t>
        </w:r>
      </w:hyperlink>
    </w:p>
    <w:p w14:paraId="41F82E4A" w14:textId="77777777" w:rsidR="00F65354" w:rsidRPr="00B761A8" w:rsidRDefault="00F65354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</w:p>
    <w:p w14:paraId="600E373F" w14:textId="77777777" w:rsidR="005D1FFC" w:rsidRPr="00B761A8" w:rsidRDefault="005D1FFC" w:rsidP="005A497C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sz w:val="20"/>
          <w:szCs w:val="20"/>
          <w:lang w:eastAsia="cs-CZ"/>
        </w:rPr>
      </w:pPr>
    </w:p>
    <w:sectPr w:rsidR="005D1FFC" w:rsidRPr="00B761A8" w:rsidSect="00362C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08104" w14:textId="77777777" w:rsidR="00CE7510" w:rsidRDefault="00CE7510">
      <w:r>
        <w:separator/>
      </w:r>
    </w:p>
  </w:endnote>
  <w:endnote w:type="continuationSeparator" w:id="0">
    <w:p w14:paraId="43FB0A3A" w14:textId="77777777" w:rsidR="00CE7510" w:rsidRDefault="00CE7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ADA3B" w14:textId="77777777" w:rsidR="00B31235" w:rsidRDefault="00B3123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5AB26" w14:textId="77777777" w:rsidR="00B31235" w:rsidRDefault="00B3123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F9375" w14:textId="77777777" w:rsidR="00B31235" w:rsidRDefault="00B3123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1FB66" w14:textId="77777777" w:rsidR="00CE7510" w:rsidRDefault="00CE7510">
      <w:r>
        <w:separator/>
      </w:r>
    </w:p>
  </w:footnote>
  <w:footnote w:type="continuationSeparator" w:id="0">
    <w:p w14:paraId="4AB78A94" w14:textId="77777777" w:rsidR="00CE7510" w:rsidRDefault="00CE7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48D97" w14:textId="77777777" w:rsidR="00B31235" w:rsidRDefault="00B3123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4B32E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7CBAC060" w14:textId="5690E775" w:rsidR="002A4B23" w:rsidRDefault="00A464B6">
    <w:pPr>
      <w:pStyle w:val="Zhlav"/>
    </w:pPr>
    <w:r>
      <w:rPr>
        <w:noProof/>
        <w:lang w:eastAsia="cs-CZ"/>
      </w:rPr>
      <w:drawing>
        <wp:inline distT="0" distB="0" distL="0" distR="0" wp14:anchorId="3BD1813C" wp14:editId="5390015B">
          <wp:extent cx="1562100" cy="3556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C240F" w14:textId="77777777" w:rsidR="00B31235" w:rsidRDefault="00B3123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F726B"/>
    <w:multiLevelType w:val="hybridMultilevel"/>
    <w:tmpl w:val="9976EA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AA6EA9"/>
    <w:multiLevelType w:val="hybridMultilevel"/>
    <w:tmpl w:val="4C18C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8615607">
    <w:abstractNumId w:val="1"/>
  </w:num>
  <w:num w:numId="2" w16cid:durableId="936867676">
    <w:abstractNumId w:val="16"/>
  </w:num>
  <w:num w:numId="3" w16cid:durableId="890111253">
    <w:abstractNumId w:val="7"/>
  </w:num>
  <w:num w:numId="4" w16cid:durableId="14352963">
    <w:abstractNumId w:val="2"/>
  </w:num>
  <w:num w:numId="5" w16cid:durableId="174241104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906099">
    <w:abstractNumId w:val="6"/>
  </w:num>
  <w:num w:numId="7" w16cid:durableId="1265459540">
    <w:abstractNumId w:val="9"/>
  </w:num>
  <w:num w:numId="8" w16cid:durableId="1491868428">
    <w:abstractNumId w:val="3"/>
  </w:num>
  <w:num w:numId="9" w16cid:durableId="110559710">
    <w:abstractNumId w:val="4"/>
  </w:num>
  <w:num w:numId="10" w16cid:durableId="942151006">
    <w:abstractNumId w:val="10"/>
  </w:num>
  <w:num w:numId="11" w16cid:durableId="996347901">
    <w:abstractNumId w:val="11"/>
  </w:num>
  <w:num w:numId="12" w16cid:durableId="1096290538">
    <w:abstractNumId w:val="8"/>
  </w:num>
  <w:num w:numId="13" w16cid:durableId="512189257">
    <w:abstractNumId w:val="14"/>
  </w:num>
  <w:num w:numId="14" w16cid:durableId="157381234">
    <w:abstractNumId w:val="17"/>
  </w:num>
  <w:num w:numId="15" w16cid:durableId="724764622">
    <w:abstractNumId w:val="5"/>
  </w:num>
  <w:num w:numId="16" w16cid:durableId="1723289683">
    <w:abstractNumId w:val="0"/>
  </w:num>
  <w:num w:numId="17" w16cid:durableId="316424991">
    <w:abstractNumId w:val="15"/>
  </w:num>
  <w:num w:numId="18" w16cid:durableId="19214078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FE"/>
    <w:rsid w:val="000000A6"/>
    <w:rsid w:val="00000F3B"/>
    <w:rsid w:val="00004FA2"/>
    <w:rsid w:val="00011DE6"/>
    <w:rsid w:val="00013D08"/>
    <w:rsid w:val="000215E5"/>
    <w:rsid w:val="00025BE4"/>
    <w:rsid w:val="00033BA8"/>
    <w:rsid w:val="00035785"/>
    <w:rsid w:val="00035EB3"/>
    <w:rsid w:val="00052826"/>
    <w:rsid w:val="0005385E"/>
    <w:rsid w:val="000606D5"/>
    <w:rsid w:val="0006144D"/>
    <w:rsid w:val="000627E5"/>
    <w:rsid w:val="00062CDC"/>
    <w:rsid w:val="000641E1"/>
    <w:rsid w:val="00064C86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25D4"/>
    <w:rsid w:val="000E3D42"/>
    <w:rsid w:val="000E6F6B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5AB"/>
    <w:rsid w:val="0014049B"/>
    <w:rsid w:val="001510EE"/>
    <w:rsid w:val="001529D5"/>
    <w:rsid w:val="00157199"/>
    <w:rsid w:val="001625EB"/>
    <w:rsid w:val="001659AE"/>
    <w:rsid w:val="00170E1A"/>
    <w:rsid w:val="00184561"/>
    <w:rsid w:val="00186822"/>
    <w:rsid w:val="001B3E0D"/>
    <w:rsid w:val="001C0C2F"/>
    <w:rsid w:val="001C59F1"/>
    <w:rsid w:val="001C5F56"/>
    <w:rsid w:val="001C77D0"/>
    <w:rsid w:val="001D7DC4"/>
    <w:rsid w:val="001D7EBD"/>
    <w:rsid w:val="001F12F9"/>
    <w:rsid w:val="001F3518"/>
    <w:rsid w:val="001F4A78"/>
    <w:rsid w:val="00200B55"/>
    <w:rsid w:val="0020489E"/>
    <w:rsid w:val="00207A83"/>
    <w:rsid w:val="00212D30"/>
    <w:rsid w:val="00216CC0"/>
    <w:rsid w:val="002207ED"/>
    <w:rsid w:val="00223A4C"/>
    <w:rsid w:val="00230A43"/>
    <w:rsid w:val="002345B6"/>
    <w:rsid w:val="002347C2"/>
    <w:rsid w:val="00237558"/>
    <w:rsid w:val="00237FF4"/>
    <w:rsid w:val="00243B7B"/>
    <w:rsid w:val="00244698"/>
    <w:rsid w:val="00246F36"/>
    <w:rsid w:val="0025346B"/>
    <w:rsid w:val="0025417E"/>
    <w:rsid w:val="00257BB1"/>
    <w:rsid w:val="00263B61"/>
    <w:rsid w:val="00264247"/>
    <w:rsid w:val="0026662B"/>
    <w:rsid w:val="00281028"/>
    <w:rsid w:val="00281509"/>
    <w:rsid w:val="002833E5"/>
    <w:rsid w:val="00291112"/>
    <w:rsid w:val="00292E4C"/>
    <w:rsid w:val="00293B84"/>
    <w:rsid w:val="002942EA"/>
    <w:rsid w:val="00294882"/>
    <w:rsid w:val="00294DA2"/>
    <w:rsid w:val="00295D6D"/>
    <w:rsid w:val="002A064C"/>
    <w:rsid w:val="002A25C6"/>
    <w:rsid w:val="002A3F1F"/>
    <w:rsid w:val="002A4B23"/>
    <w:rsid w:val="002A5F93"/>
    <w:rsid w:val="002A65D7"/>
    <w:rsid w:val="002B0BB3"/>
    <w:rsid w:val="002B40F2"/>
    <w:rsid w:val="002B4572"/>
    <w:rsid w:val="002B4A04"/>
    <w:rsid w:val="002B705A"/>
    <w:rsid w:val="002B7D65"/>
    <w:rsid w:val="002C00C7"/>
    <w:rsid w:val="002D34F6"/>
    <w:rsid w:val="002D64AC"/>
    <w:rsid w:val="002D7B11"/>
    <w:rsid w:val="002D7B17"/>
    <w:rsid w:val="002D7FF2"/>
    <w:rsid w:val="002E23F1"/>
    <w:rsid w:val="002F3894"/>
    <w:rsid w:val="003050A9"/>
    <w:rsid w:val="00310173"/>
    <w:rsid w:val="00310249"/>
    <w:rsid w:val="00313DEC"/>
    <w:rsid w:val="0031426F"/>
    <w:rsid w:val="0031521E"/>
    <w:rsid w:val="00316122"/>
    <w:rsid w:val="003205C2"/>
    <w:rsid w:val="00320C73"/>
    <w:rsid w:val="003228FA"/>
    <w:rsid w:val="003315A4"/>
    <w:rsid w:val="00332AE1"/>
    <w:rsid w:val="00334836"/>
    <w:rsid w:val="00337FEC"/>
    <w:rsid w:val="00343147"/>
    <w:rsid w:val="00344669"/>
    <w:rsid w:val="00345270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95D2F"/>
    <w:rsid w:val="003A14C5"/>
    <w:rsid w:val="003A1EF4"/>
    <w:rsid w:val="003A5434"/>
    <w:rsid w:val="003A71AC"/>
    <w:rsid w:val="003B14B3"/>
    <w:rsid w:val="003B3A4E"/>
    <w:rsid w:val="003C0675"/>
    <w:rsid w:val="003C16CE"/>
    <w:rsid w:val="003C4481"/>
    <w:rsid w:val="003C4E30"/>
    <w:rsid w:val="003C6D17"/>
    <w:rsid w:val="003D4267"/>
    <w:rsid w:val="003D6342"/>
    <w:rsid w:val="003D7511"/>
    <w:rsid w:val="003E3502"/>
    <w:rsid w:val="003E425D"/>
    <w:rsid w:val="00404568"/>
    <w:rsid w:val="004052EC"/>
    <w:rsid w:val="00405727"/>
    <w:rsid w:val="00405D18"/>
    <w:rsid w:val="00406977"/>
    <w:rsid w:val="00410394"/>
    <w:rsid w:val="0041679F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190A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1B78"/>
    <w:rsid w:val="004C493C"/>
    <w:rsid w:val="004C7578"/>
    <w:rsid w:val="004D0B62"/>
    <w:rsid w:val="004D7006"/>
    <w:rsid w:val="004D70A9"/>
    <w:rsid w:val="004E0B89"/>
    <w:rsid w:val="004E21F2"/>
    <w:rsid w:val="004E320E"/>
    <w:rsid w:val="004E3684"/>
    <w:rsid w:val="004E4668"/>
    <w:rsid w:val="004E50A3"/>
    <w:rsid w:val="004F1431"/>
    <w:rsid w:val="004F724E"/>
    <w:rsid w:val="005010C9"/>
    <w:rsid w:val="00506247"/>
    <w:rsid w:val="00507A01"/>
    <w:rsid w:val="005137D3"/>
    <w:rsid w:val="00515D94"/>
    <w:rsid w:val="00515EF5"/>
    <w:rsid w:val="0052270B"/>
    <w:rsid w:val="00522C7A"/>
    <w:rsid w:val="00524648"/>
    <w:rsid w:val="00526A26"/>
    <w:rsid w:val="00527D9B"/>
    <w:rsid w:val="00530856"/>
    <w:rsid w:val="00540FFA"/>
    <w:rsid w:val="005511BB"/>
    <w:rsid w:val="0055251C"/>
    <w:rsid w:val="005545A3"/>
    <w:rsid w:val="005546D2"/>
    <w:rsid w:val="00556CCA"/>
    <w:rsid w:val="00564602"/>
    <w:rsid w:val="005653EF"/>
    <w:rsid w:val="00571D6A"/>
    <w:rsid w:val="00575BEF"/>
    <w:rsid w:val="00581AD6"/>
    <w:rsid w:val="00587037"/>
    <w:rsid w:val="00592038"/>
    <w:rsid w:val="00592394"/>
    <w:rsid w:val="005A497C"/>
    <w:rsid w:val="005A6FBC"/>
    <w:rsid w:val="005B238E"/>
    <w:rsid w:val="005C0212"/>
    <w:rsid w:val="005C134F"/>
    <w:rsid w:val="005D1FFC"/>
    <w:rsid w:val="005D23EE"/>
    <w:rsid w:val="005D58BC"/>
    <w:rsid w:val="005F6010"/>
    <w:rsid w:val="0060083A"/>
    <w:rsid w:val="0061209C"/>
    <w:rsid w:val="00613093"/>
    <w:rsid w:val="006203EA"/>
    <w:rsid w:val="00622FB8"/>
    <w:rsid w:val="00631581"/>
    <w:rsid w:val="00632E3D"/>
    <w:rsid w:val="00633F04"/>
    <w:rsid w:val="006377F6"/>
    <w:rsid w:val="00647631"/>
    <w:rsid w:val="00651372"/>
    <w:rsid w:val="0065578D"/>
    <w:rsid w:val="00655D40"/>
    <w:rsid w:val="0066196C"/>
    <w:rsid w:val="00665FE9"/>
    <w:rsid w:val="00666BBF"/>
    <w:rsid w:val="006717E7"/>
    <w:rsid w:val="00674AFE"/>
    <w:rsid w:val="006858CD"/>
    <w:rsid w:val="00685CDB"/>
    <w:rsid w:val="00686397"/>
    <w:rsid w:val="006A0732"/>
    <w:rsid w:val="006A17B8"/>
    <w:rsid w:val="006A52A8"/>
    <w:rsid w:val="006A58FC"/>
    <w:rsid w:val="006B705B"/>
    <w:rsid w:val="006C5414"/>
    <w:rsid w:val="006D3B7F"/>
    <w:rsid w:val="006D4CF7"/>
    <w:rsid w:val="006E197E"/>
    <w:rsid w:val="006E263A"/>
    <w:rsid w:val="006F35D3"/>
    <w:rsid w:val="00702E80"/>
    <w:rsid w:val="007042BD"/>
    <w:rsid w:val="007163F7"/>
    <w:rsid w:val="007238D2"/>
    <w:rsid w:val="007256F0"/>
    <w:rsid w:val="00734E03"/>
    <w:rsid w:val="00735359"/>
    <w:rsid w:val="0073573D"/>
    <w:rsid w:val="00742BBE"/>
    <w:rsid w:val="00746EF7"/>
    <w:rsid w:val="0075181C"/>
    <w:rsid w:val="00754066"/>
    <w:rsid w:val="00755ADF"/>
    <w:rsid w:val="007572D7"/>
    <w:rsid w:val="00763C90"/>
    <w:rsid w:val="007641D7"/>
    <w:rsid w:val="00764AE4"/>
    <w:rsid w:val="00770C0D"/>
    <w:rsid w:val="00791426"/>
    <w:rsid w:val="00794C94"/>
    <w:rsid w:val="007A09ED"/>
    <w:rsid w:val="007A1C01"/>
    <w:rsid w:val="007B0FDC"/>
    <w:rsid w:val="007B652D"/>
    <w:rsid w:val="007C2E35"/>
    <w:rsid w:val="007D40AC"/>
    <w:rsid w:val="007D417D"/>
    <w:rsid w:val="007D7641"/>
    <w:rsid w:val="007E68AB"/>
    <w:rsid w:val="007F6A15"/>
    <w:rsid w:val="00801752"/>
    <w:rsid w:val="00806DD9"/>
    <w:rsid w:val="008213FB"/>
    <w:rsid w:val="00822EC8"/>
    <w:rsid w:val="008245B5"/>
    <w:rsid w:val="008324A4"/>
    <w:rsid w:val="00833EBD"/>
    <w:rsid w:val="00836206"/>
    <w:rsid w:val="0084441C"/>
    <w:rsid w:val="00844F99"/>
    <w:rsid w:val="00850D29"/>
    <w:rsid w:val="00851606"/>
    <w:rsid w:val="008613C4"/>
    <w:rsid w:val="00861588"/>
    <w:rsid w:val="00865EAD"/>
    <w:rsid w:val="00873578"/>
    <w:rsid w:val="00877DC7"/>
    <w:rsid w:val="0088771D"/>
    <w:rsid w:val="00892C45"/>
    <w:rsid w:val="00894336"/>
    <w:rsid w:val="00897840"/>
    <w:rsid w:val="008A71C1"/>
    <w:rsid w:val="008B1A6B"/>
    <w:rsid w:val="008B2075"/>
    <w:rsid w:val="008B30C8"/>
    <w:rsid w:val="008B3665"/>
    <w:rsid w:val="008B4196"/>
    <w:rsid w:val="008C0AE6"/>
    <w:rsid w:val="008C17B2"/>
    <w:rsid w:val="008C3C5C"/>
    <w:rsid w:val="008E0705"/>
    <w:rsid w:val="008E4638"/>
    <w:rsid w:val="008E539C"/>
    <w:rsid w:val="008E5867"/>
    <w:rsid w:val="008E6F4B"/>
    <w:rsid w:val="008F66D5"/>
    <w:rsid w:val="00903E3F"/>
    <w:rsid w:val="00905594"/>
    <w:rsid w:val="00907CFB"/>
    <w:rsid w:val="009113D0"/>
    <w:rsid w:val="00916AF1"/>
    <w:rsid w:val="00917F6C"/>
    <w:rsid w:val="00922C11"/>
    <w:rsid w:val="00922D47"/>
    <w:rsid w:val="00922EF0"/>
    <w:rsid w:val="00925CAE"/>
    <w:rsid w:val="00932CA4"/>
    <w:rsid w:val="00934905"/>
    <w:rsid w:val="00935D9B"/>
    <w:rsid w:val="00947767"/>
    <w:rsid w:val="009554B6"/>
    <w:rsid w:val="009556A3"/>
    <w:rsid w:val="00955ECB"/>
    <w:rsid w:val="00956F94"/>
    <w:rsid w:val="00964613"/>
    <w:rsid w:val="0096716C"/>
    <w:rsid w:val="009750D4"/>
    <w:rsid w:val="00987625"/>
    <w:rsid w:val="0098780B"/>
    <w:rsid w:val="0099035B"/>
    <w:rsid w:val="00991F6A"/>
    <w:rsid w:val="00992515"/>
    <w:rsid w:val="00992C54"/>
    <w:rsid w:val="009A0A81"/>
    <w:rsid w:val="009A5C06"/>
    <w:rsid w:val="009A611D"/>
    <w:rsid w:val="009A76B7"/>
    <w:rsid w:val="009B212B"/>
    <w:rsid w:val="009B212D"/>
    <w:rsid w:val="009C2EF6"/>
    <w:rsid w:val="009C427E"/>
    <w:rsid w:val="009C4C24"/>
    <w:rsid w:val="009C5788"/>
    <w:rsid w:val="009C724D"/>
    <w:rsid w:val="009D1F75"/>
    <w:rsid w:val="009D3902"/>
    <w:rsid w:val="009D5A1E"/>
    <w:rsid w:val="009D6E3E"/>
    <w:rsid w:val="009E7578"/>
    <w:rsid w:val="009F0167"/>
    <w:rsid w:val="00A00A3C"/>
    <w:rsid w:val="00A1290D"/>
    <w:rsid w:val="00A13594"/>
    <w:rsid w:val="00A15568"/>
    <w:rsid w:val="00A22EA0"/>
    <w:rsid w:val="00A23190"/>
    <w:rsid w:val="00A238EE"/>
    <w:rsid w:val="00A31288"/>
    <w:rsid w:val="00A320D8"/>
    <w:rsid w:val="00A345CF"/>
    <w:rsid w:val="00A354A9"/>
    <w:rsid w:val="00A375F8"/>
    <w:rsid w:val="00A403DB"/>
    <w:rsid w:val="00A415D4"/>
    <w:rsid w:val="00A41ADB"/>
    <w:rsid w:val="00A42A77"/>
    <w:rsid w:val="00A464B6"/>
    <w:rsid w:val="00A50546"/>
    <w:rsid w:val="00A52C83"/>
    <w:rsid w:val="00A5386E"/>
    <w:rsid w:val="00A53D06"/>
    <w:rsid w:val="00A5525C"/>
    <w:rsid w:val="00A56F33"/>
    <w:rsid w:val="00A60D18"/>
    <w:rsid w:val="00A709D2"/>
    <w:rsid w:val="00A74564"/>
    <w:rsid w:val="00A7613C"/>
    <w:rsid w:val="00A76B44"/>
    <w:rsid w:val="00A8315D"/>
    <w:rsid w:val="00A848FD"/>
    <w:rsid w:val="00A856A3"/>
    <w:rsid w:val="00A8586E"/>
    <w:rsid w:val="00A86549"/>
    <w:rsid w:val="00A92E8C"/>
    <w:rsid w:val="00A93960"/>
    <w:rsid w:val="00AB3363"/>
    <w:rsid w:val="00AB3CBE"/>
    <w:rsid w:val="00AC4121"/>
    <w:rsid w:val="00AC67BD"/>
    <w:rsid w:val="00AD01FE"/>
    <w:rsid w:val="00AE33A5"/>
    <w:rsid w:val="00AE4376"/>
    <w:rsid w:val="00AE4BE3"/>
    <w:rsid w:val="00AF291A"/>
    <w:rsid w:val="00AF331E"/>
    <w:rsid w:val="00AF3968"/>
    <w:rsid w:val="00B00791"/>
    <w:rsid w:val="00B02868"/>
    <w:rsid w:val="00B04566"/>
    <w:rsid w:val="00B04D82"/>
    <w:rsid w:val="00B06A53"/>
    <w:rsid w:val="00B1582B"/>
    <w:rsid w:val="00B16234"/>
    <w:rsid w:val="00B179B8"/>
    <w:rsid w:val="00B208A4"/>
    <w:rsid w:val="00B230F6"/>
    <w:rsid w:val="00B2627C"/>
    <w:rsid w:val="00B31235"/>
    <w:rsid w:val="00B3139B"/>
    <w:rsid w:val="00B331DF"/>
    <w:rsid w:val="00B33A98"/>
    <w:rsid w:val="00B37AB6"/>
    <w:rsid w:val="00B415C7"/>
    <w:rsid w:val="00B46C0D"/>
    <w:rsid w:val="00B50549"/>
    <w:rsid w:val="00B519AF"/>
    <w:rsid w:val="00B53317"/>
    <w:rsid w:val="00B55F48"/>
    <w:rsid w:val="00B607AC"/>
    <w:rsid w:val="00B607B7"/>
    <w:rsid w:val="00B618E2"/>
    <w:rsid w:val="00B63A01"/>
    <w:rsid w:val="00B73052"/>
    <w:rsid w:val="00B761A8"/>
    <w:rsid w:val="00B76DD0"/>
    <w:rsid w:val="00B87C08"/>
    <w:rsid w:val="00B9143A"/>
    <w:rsid w:val="00B95B53"/>
    <w:rsid w:val="00BA2986"/>
    <w:rsid w:val="00BA5FD9"/>
    <w:rsid w:val="00BB1EA8"/>
    <w:rsid w:val="00BC5171"/>
    <w:rsid w:val="00BD052E"/>
    <w:rsid w:val="00BE1158"/>
    <w:rsid w:val="00BE16CF"/>
    <w:rsid w:val="00BE6516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4689"/>
    <w:rsid w:val="00C44EEB"/>
    <w:rsid w:val="00C51B14"/>
    <w:rsid w:val="00C53C59"/>
    <w:rsid w:val="00C54B17"/>
    <w:rsid w:val="00C60610"/>
    <w:rsid w:val="00C70010"/>
    <w:rsid w:val="00C70B2B"/>
    <w:rsid w:val="00C725CD"/>
    <w:rsid w:val="00C90FB8"/>
    <w:rsid w:val="00C9469D"/>
    <w:rsid w:val="00C96EAB"/>
    <w:rsid w:val="00C9709E"/>
    <w:rsid w:val="00CB00F1"/>
    <w:rsid w:val="00CB2676"/>
    <w:rsid w:val="00CE124C"/>
    <w:rsid w:val="00CE7510"/>
    <w:rsid w:val="00CF0DE5"/>
    <w:rsid w:val="00CF49A0"/>
    <w:rsid w:val="00D03336"/>
    <w:rsid w:val="00D12342"/>
    <w:rsid w:val="00D20B9A"/>
    <w:rsid w:val="00D22F37"/>
    <w:rsid w:val="00D26CEB"/>
    <w:rsid w:val="00D304ED"/>
    <w:rsid w:val="00D318D2"/>
    <w:rsid w:val="00D31988"/>
    <w:rsid w:val="00D37FB8"/>
    <w:rsid w:val="00D40E5A"/>
    <w:rsid w:val="00D44794"/>
    <w:rsid w:val="00D455AF"/>
    <w:rsid w:val="00D46CFE"/>
    <w:rsid w:val="00D51647"/>
    <w:rsid w:val="00D531BA"/>
    <w:rsid w:val="00D53E2C"/>
    <w:rsid w:val="00D578C2"/>
    <w:rsid w:val="00D57E17"/>
    <w:rsid w:val="00D6015F"/>
    <w:rsid w:val="00D62344"/>
    <w:rsid w:val="00D62871"/>
    <w:rsid w:val="00D63C2F"/>
    <w:rsid w:val="00D6697F"/>
    <w:rsid w:val="00D80042"/>
    <w:rsid w:val="00D80D87"/>
    <w:rsid w:val="00D94DEE"/>
    <w:rsid w:val="00D96A6D"/>
    <w:rsid w:val="00DA262C"/>
    <w:rsid w:val="00DA3BCF"/>
    <w:rsid w:val="00DB0A19"/>
    <w:rsid w:val="00DB7385"/>
    <w:rsid w:val="00DC1DCF"/>
    <w:rsid w:val="00DC367E"/>
    <w:rsid w:val="00DC4410"/>
    <w:rsid w:val="00DC4C1B"/>
    <w:rsid w:val="00DC56FD"/>
    <w:rsid w:val="00DD2838"/>
    <w:rsid w:val="00DD5F3C"/>
    <w:rsid w:val="00DD646D"/>
    <w:rsid w:val="00DE00EA"/>
    <w:rsid w:val="00DE6C27"/>
    <w:rsid w:val="00DF1A5E"/>
    <w:rsid w:val="00DF4261"/>
    <w:rsid w:val="00E00FA2"/>
    <w:rsid w:val="00E03B04"/>
    <w:rsid w:val="00E04E24"/>
    <w:rsid w:val="00E111AC"/>
    <w:rsid w:val="00E20C75"/>
    <w:rsid w:val="00E2119B"/>
    <w:rsid w:val="00E27A74"/>
    <w:rsid w:val="00E30235"/>
    <w:rsid w:val="00E3079C"/>
    <w:rsid w:val="00E3533C"/>
    <w:rsid w:val="00E35608"/>
    <w:rsid w:val="00E40DF0"/>
    <w:rsid w:val="00E4100D"/>
    <w:rsid w:val="00E45593"/>
    <w:rsid w:val="00E52853"/>
    <w:rsid w:val="00E6022B"/>
    <w:rsid w:val="00E61A60"/>
    <w:rsid w:val="00E64F44"/>
    <w:rsid w:val="00E71F95"/>
    <w:rsid w:val="00E77819"/>
    <w:rsid w:val="00E91C25"/>
    <w:rsid w:val="00EB6334"/>
    <w:rsid w:val="00EC4B0A"/>
    <w:rsid w:val="00EC7654"/>
    <w:rsid w:val="00EC7B0C"/>
    <w:rsid w:val="00ED7D9A"/>
    <w:rsid w:val="00EE01FC"/>
    <w:rsid w:val="00EE49F3"/>
    <w:rsid w:val="00EE78B4"/>
    <w:rsid w:val="00EF0ADD"/>
    <w:rsid w:val="00EF4AA7"/>
    <w:rsid w:val="00EF6D40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42A0D"/>
    <w:rsid w:val="00F4321D"/>
    <w:rsid w:val="00F45708"/>
    <w:rsid w:val="00F4673D"/>
    <w:rsid w:val="00F50DE9"/>
    <w:rsid w:val="00F53ACC"/>
    <w:rsid w:val="00F6190F"/>
    <w:rsid w:val="00F63378"/>
    <w:rsid w:val="00F64EFC"/>
    <w:rsid w:val="00F65354"/>
    <w:rsid w:val="00F6652F"/>
    <w:rsid w:val="00F75511"/>
    <w:rsid w:val="00F830AD"/>
    <w:rsid w:val="00F931C3"/>
    <w:rsid w:val="00FA0B15"/>
    <w:rsid w:val="00FA37DB"/>
    <w:rsid w:val="00FB043F"/>
    <w:rsid w:val="00FB2BCF"/>
    <w:rsid w:val="00FB576B"/>
    <w:rsid w:val="00FB5B71"/>
    <w:rsid w:val="00FB72F5"/>
    <w:rsid w:val="00FC4EDC"/>
    <w:rsid w:val="00FC7E93"/>
    <w:rsid w:val="00FD37CF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EAAC34"/>
  <w15:chartTrackingRefBased/>
  <w15:docId w15:val="{6D45FD89-B964-4719-80F0-11E72A47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Bezmezer">
    <w:name w:val="No Spacing"/>
    <w:uiPriority w:val="1"/>
    <w:qFormat/>
    <w:rsid w:val="005653EF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B31235"/>
    <w:rPr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F830AD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4F72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70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6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5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i-day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9</TotalTime>
  <Pages>2</Pages>
  <Words>712</Words>
  <Characters>4206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Manager/>
  <Company>ASPEN.PR</Company>
  <LinksUpToDate>false</LinksUpToDate>
  <CharactersWithSpaces>4909</CharactersWithSpaces>
  <SharedDoc>false</SharedDoc>
  <HyperlinkBase/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MH</dc:creator>
  <cp:keywords/>
  <dc:description/>
  <cp:lastModifiedBy>petr jarkovský</cp:lastModifiedBy>
  <cp:revision>3</cp:revision>
  <cp:lastPrinted>2024-07-23T07:20:00Z</cp:lastPrinted>
  <dcterms:created xsi:type="dcterms:W3CDTF">2026-02-03T10:04:00Z</dcterms:created>
  <dcterms:modified xsi:type="dcterms:W3CDTF">2026-02-03T10:12:00Z</dcterms:modified>
  <cp:category/>
</cp:coreProperties>
</file>